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16C703" w14:textId="77777777" w:rsidR="00BC43A7" w:rsidRDefault="001F6925" w:rsidP="004C2EBA">
      <w:pPr>
        <w:pStyle w:val="GCSESubjectsOverline"/>
      </w:pPr>
      <w:bookmarkStart w:id="0" w:name="_GoBack"/>
      <w:bookmarkEnd w:id="0"/>
      <w:r>
        <w:rPr>
          <w:noProof/>
          <w:shd w:val="clear" w:color="auto" w:fill="E6E6E6"/>
        </w:rPr>
        <w:drawing>
          <wp:anchor distT="0" distB="0" distL="114300" distR="114300" simplePos="0" relativeHeight="251658243" behindDoc="1" locked="0" layoutInCell="1" allowOverlap="1" wp14:anchorId="03A5AC01" wp14:editId="05C4583E">
            <wp:simplePos x="0" y="0"/>
            <wp:positionH relativeFrom="page">
              <wp:align>center</wp:align>
            </wp:positionH>
            <wp:positionV relativeFrom="page">
              <wp:align>center</wp:align>
            </wp:positionV>
            <wp:extent cx="7584218" cy="10728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4218" cy="10728000"/>
                    </a:xfrm>
                    <a:prstGeom prst="rect">
                      <a:avLst/>
                    </a:prstGeom>
                  </pic:spPr>
                </pic:pic>
              </a:graphicData>
            </a:graphic>
            <wp14:sizeRelH relativeFrom="margin">
              <wp14:pctWidth>0</wp14:pctWidth>
            </wp14:sizeRelH>
            <wp14:sizeRelV relativeFrom="margin">
              <wp14:pctHeight>0</wp14:pctHeight>
            </wp14:sizeRelV>
          </wp:anchor>
        </w:drawing>
      </w:r>
    </w:p>
    <w:p w14:paraId="2EDD9861" w14:textId="77777777" w:rsidR="00BC43A7" w:rsidRDefault="004655D1">
      <w:pPr>
        <w:rPr>
          <w:rFonts w:ascii="Agenda Regular" w:hAnsi="Agenda Regular"/>
          <w:caps/>
          <w:color w:val="E4032F"/>
          <w:spacing w:val="60"/>
          <w:sz w:val="40"/>
          <w:lang w:val="en-US"/>
        </w:rPr>
      </w:pPr>
      <w:r>
        <w:rPr>
          <w:noProof/>
          <w:color w:val="2B579A"/>
          <w:shd w:val="clear" w:color="auto" w:fill="E6E6E6"/>
        </w:rPr>
        <mc:AlternateContent>
          <mc:Choice Requires="wps">
            <w:drawing>
              <wp:anchor distT="45720" distB="45720" distL="114300" distR="114300" simplePos="0" relativeHeight="251658240" behindDoc="0" locked="0" layoutInCell="1" allowOverlap="1" wp14:anchorId="5879E6A3" wp14:editId="5791EA2F">
                <wp:simplePos x="0" y="0"/>
                <wp:positionH relativeFrom="column">
                  <wp:posOffset>359910</wp:posOffset>
                </wp:positionH>
                <wp:positionV relativeFrom="page">
                  <wp:posOffset>5688000</wp:posOffset>
                </wp:positionV>
                <wp:extent cx="5386275" cy="213396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6275" cy="2133960"/>
                        </a:xfrm>
                        <a:prstGeom prst="rect">
                          <a:avLst/>
                        </a:prstGeom>
                        <a:noFill/>
                        <a:ln w="9525">
                          <a:noFill/>
                          <a:miter lim="800000"/>
                          <a:headEnd/>
                          <a:tailEnd/>
                        </a:ln>
                      </wps:spPr>
                      <wps:txbx>
                        <w:txbxContent>
                          <w:p w14:paraId="6C048656" w14:textId="173FDA93" w:rsidR="00EF73CA" w:rsidRPr="00B14744" w:rsidRDefault="00B14744" w:rsidP="00B14744">
                            <w:pPr>
                              <w:pStyle w:val="FrontCoverTitle"/>
                            </w:pPr>
                            <w:r w:rsidRPr="00B14744">
                              <w:t>WELLBEING P</w:t>
                            </w:r>
                            <w:r>
                              <w:t>RAC</w:t>
                            </w:r>
                            <w:r w:rsidRPr="00B14744">
                              <w:t>TITIONER</w:t>
                            </w:r>
                            <w:r w:rsidR="008C2C7E">
                              <w:t xml:space="preserve"> </w:t>
                            </w:r>
                            <w:r w:rsidRPr="00B14744">
                              <w:t>/SCHOOL NURSE</w:t>
                            </w:r>
                          </w:p>
                          <w:p w14:paraId="04A28B01" w14:textId="77777777" w:rsidR="000A4E97" w:rsidRDefault="000A4E9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79E6A3" id="_x0000_t202" coordsize="21600,21600" o:spt="202" path="m,l,21600r21600,l21600,xe">
                <v:stroke joinstyle="miter"/>
                <v:path gradientshapeok="t" o:connecttype="rect"/>
              </v:shapetype>
              <v:shape id="Text Box 2" o:spid="_x0000_s1026" type="#_x0000_t202" style="position:absolute;margin-left:28.35pt;margin-top:447.85pt;width:424.1pt;height:168.0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" filled="f" stroked="f">
                <v:textbox>
                  <w:txbxContent>
                    <w:p w14:paraId="6C048656" w14:textId="173FDA93" w:rsidR="00EF73CA" w:rsidRPr="00B14744" w:rsidRDefault="00B14744" w:rsidP="00B14744">
                      <w:pPr>
                        <w:pStyle w:val="FrontCoverTitle"/>
                      </w:pPr>
                      <w:r w:rsidRPr="00B14744">
                        <w:t>WELLBEING P</w:t>
                      </w:r>
                      <w:r>
                        <w:t>RAC</w:t>
                      </w:r>
                      <w:r w:rsidRPr="00B14744">
                        <w:t>TITIONER</w:t>
                      </w:r>
                      <w:r w:rsidR="008C2C7E">
                        <w:t xml:space="preserve"> </w:t>
                      </w:r>
                      <w:r w:rsidRPr="00B14744">
                        <w:t>/SCHOOL NURSE</w:t>
                      </w:r>
                    </w:p>
                    <w:p w14:paraId="04A28B01" w14:textId="77777777" w:rsidR="000A4E97" w:rsidRDefault="000A4E97"/>
                  </w:txbxContent>
                </v:textbox>
                <w10:wrap anchory="page"/>
              </v:shape>
            </w:pict>
          </mc:Fallback>
        </mc:AlternateContent>
      </w:r>
      <w:r w:rsidR="006338B0">
        <w:rPr>
          <w:noProof/>
          <w:color w:val="2B579A"/>
          <w:shd w:val="clear" w:color="auto" w:fill="E6E6E6"/>
        </w:rPr>
        <mc:AlternateContent>
          <mc:Choice Requires="wps">
            <w:drawing>
              <wp:anchor distT="45720" distB="45720" distL="114300" distR="114300" simplePos="0" relativeHeight="251658241" behindDoc="0" locked="0" layoutInCell="1" allowOverlap="1" wp14:anchorId="13D1E74A" wp14:editId="76A2D008">
                <wp:simplePos x="0" y="0"/>
                <wp:positionH relativeFrom="column">
                  <wp:posOffset>887730</wp:posOffset>
                </wp:positionH>
                <wp:positionV relativeFrom="page">
                  <wp:posOffset>8054340</wp:posOffset>
                </wp:positionV>
                <wp:extent cx="4345305" cy="320040"/>
                <wp:effectExtent l="0" t="0" r="0" b="381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5305" cy="320040"/>
                        </a:xfrm>
                        <a:prstGeom prst="rect">
                          <a:avLst/>
                        </a:prstGeom>
                        <a:noFill/>
                        <a:ln w="9525">
                          <a:noFill/>
                          <a:miter lim="800000"/>
                          <a:headEnd/>
                          <a:tailEnd/>
                        </a:ln>
                      </wps:spPr>
                      <wps:txbx>
                        <w:txbxContent>
                          <w:p w14:paraId="314336A8" w14:textId="77777777" w:rsidR="00C30FF3" w:rsidRDefault="00EF73CA" w:rsidP="00C30FF3">
                            <w:pPr>
                              <w:pStyle w:val="FrontCoverDate"/>
                            </w:pPr>
                            <w:r>
                              <w:t>CANDIDATE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D1E74A" id="_x0000_s1027" type="#_x0000_t202" style="position:absolute;margin-left:69.9pt;margin-top:634.2pt;width:342.15pt;height:25.2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" filled="f" stroked="f">
                <v:textbox>
                  <w:txbxContent>
                    <w:p w14:paraId="314336A8" w14:textId="77777777" w:rsidR="00C30FF3" w:rsidRDefault="00EF73CA" w:rsidP="00C30FF3">
                      <w:pPr>
                        <w:pStyle w:val="FrontCoverDate"/>
                      </w:pPr>
                      <w:r>
                        <w:t>CANDIDATE PACK</w:t>
                      </w:r>
                    </w:p>
                  </w:txbxContent>
                </v:textbox>
                <w10:wrap anchory="page"/>
              </v:shape>
            </w:pict>
          </mc:Fallback>
        </mc:AlternateContent>
      </w:r>
      <w:r w:rsidR="006338B0">
        <w:rPr>
          <w:noProof/>
          <w:color w:val="2B579A"/>
          <w:shd w:val="clear" w:color="auto" w:fill="E6E6E6"/>
        </w:rPr>
        <mc:AlternateContent>
          <mc:Choice Requires="wps">
            <w:drawing>
              <wp:anchor distT="0" distB="0" distL="114300" distR="114300" simplePos="0" relativeHeight="251658242" behindDoc="0" locked="0" layoutInCell="1" allowOverlap="1" wp14:anchorId="5F13AE0D" wp14:editId="11091F56">
                <wp:simplePos x="0" y="0"/>
                <wp:positionH relativeFrom="column">
                  <wp:posOffset>2068830</wp:posOffset>
                </wp:positionH>
                <wp:positionV relativeFrom="paragraph">
                  <wp:posOffset>7019290</wp:posOffset>
                </wp:positionV>
                <wp:extent cx="1950720"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1950720" cy="0"/>
                        </a:xfrm>
                        <a:prstGeom prst="line">
                          <a:avLst/>
                        </a:prstGeom>
                        <a:ln>
                          <a:solidFill>
                            <a:srgbClr val="E4032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A6132F" id="Straight Connector 7" o:spid="_x0000_s1026" style="position:absolute;z-index:251658242;visibility:visible;mso-wrap-style:square;mso-wrap-distance-left:9pt;mso-wrap-distance-top:0;mso-wrap-distance-right:9pt;mso-wrap-distance-bottom:0;mso-position-horizontal:absolute;mso-position-horizontal-relative:text;mso-position-vertical:absolute;mso-position-vertical-relative:text" from="162.9pt,552.7pt" to="316.5pt,5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" strokecolor="#e4032f" strokeweight=".5pt">
                <v:stroke joinstyle="miter"/>
              </v:line>
            </w:pict>
          </mc:Fallback>
        </mc:AlternateContent>
      </w:r>
      <w:r w:rsidR="00BC43A7">
        <w:br w:type="page"/>
      </w:r>
    </w:p>
    <w:p w14:paraId="062B965C" w14:textId="77777777" w:rsidR="003656F2" w:rsidRPr="00F83F1C" w:rsidRDefault="00591B5D" w:rsidP="004C2EBA">
      <w:pPr>
        <w:pStyle w:val="GCSESubjectsOverline"/>
      </w:pPr>
      <w:r>
        <w:rPr>
          <w:noProof/>
          <w:color w:val="2B579A"/>
          <w:sz w:val="22"/>
          <w:shd w:val="clear" w:color="auto" w:fill="E6E6E6"/>
        </w:rPr>
        <w:lastRenderedPageBreak/>
        <w:drawing>
          <wp:anchor distT="0" distB="0" distL="114300" distR="114300" simplePos="0" relativeHeight="251662346" behindDoc="0" locked="0" layoutInCell="1" allowOverlap="1" wp14:anchorId="2603EE53" wp14:editId="7FDAB5F3">
            <wp:simplePos x="0" y="0"/>
            <wp:positionH relativeFrom="page">
              <wp:align>left</wp:align>
            </wp:positionH>
            <wp:positionV relativeFrom="paragraph">
              <wp:posOffset>2917214</wp:posOffset>
            </wp:positionV>
            <wp:extent cx="7534275" cy="4810125"/>
            <wp:effectExtent l="0" t="0" r="9525"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AG-20210921-0785.jpg"/>
                    <pic:cNvPicPr/>
                  </pic:nvPicPr>
                  <pic:blipFill rotWithShape="1">
                    <a:blip r:embed="rId12" cstate="print">
                      <a:extLst>
                        <a:ext uri="{28A0092B-C50C-407E-A947-70E740481C1C}">
                          <a14:useLocalDpi xmlns:a14="http://schemas.microsoft.com/office/drawing/2010/main" val="0"/>
                        </a:ext>
                      </a:extLst>
                    </a:blip>
                    <a:srcRect l="1266" t="3418" b="2001"/>
                    <a:stretch/>
                  </pic:blipFill>
                  <pic:spPr bwMode="auto">
                    <a:xfrm>
                      <a:off x="0" y="0"/>
                      <a:ext cx="7534275" cy="4810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30129">
        <w:rPr>
          <w:noProof/>
          <w:color w:val="2B579A"/>
          <w:sz w:val="22"/>
          <w:szCs w:val="22"/>
          <w:shd w:val="clear" w:color="auto" w:fill="E6E6E6"/>
        </w:rPr>
        <mc:AlternateContent>
          <mc:Choice Requires="wps">
            <w:drawing>
              <wp:anchor distT="45720" distB="45720" distL="114300" distR="114300" simplePos="0" relativeHeight="251664394" behindDoc="0" locked="0" layoutInCell="1" allowOverlap="1" wp14:anchorId="04831647" wp14:editId="1936B13C">
                <wp:simplePos x="0" y="0"/>
                <wp:positionH relativeFrom="margin">
                  <wp:align>left</wp:align>
                </wp:positionH>
                <wp:positionV relativeFrom="paragraph">
                  <wp:posOffset>601815</wp:posOffset>
                </wp:positionV>
                <wp:extent cx="6103620" cy="2208530"/>
                <wp:effectExtent l="0" t="0" r="5080" b="127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2208530"/>
                        </a:xfrm>
                        <a:prstGeom prst="rect">
                          <a:avLst/>
                        </a:prstGeom>
                        <a:solidFill>
                          <a:srgbClr val="FFFFFF"/>
                        </a:solidFill>
                        <a:ln w="9525">
                          <a:noFill/>
                          <a:miter lim="800000"/>
                          <a:headEnd/>
                          <a:tailEnd/>
                        </a:ln>
                      </wps:spPr>
                      <wps:txbx>
                        <w:txbxContent>
                          <w:p w14:paraId="3215E13D" w14:textId="79004FC4" w:rsidR="00591B5D" w:rsidRPr="00C21917" w:rsidRDefault="00591B5D" w:rsidP="00591B5D">
                            <w:pPr>
                              <w:pStyle w:val="NormalWeb"/>
                              <w:spacing w:before="0" w:beforeAutospacing="0" w:after="150" w:afterAutospacing="0"/>
                              <w:rPr>
                                <w:rFonts w:ascii="Agenda Regular" w:hAnsi="Agenda Regular" w:cstheme="minorHAnsi"/>
                                <w:b/>
                                <w:bCs/>
                                <w:color w:val="00154C"/>
                                <w:sz w:val="22"/>
                                <w:szCs w:val="22"/>
                              </w:rPr>
                            </w:pPr>
                            <w:r w:rsidRPr="00C21917">
                              <w:rPr>
                                <w:rStyle w:val="Strong"/>
                                <w:rFonts w:ascii="Agenda Regular" w:hAnsi="Agenda Regular" w:cstheme="minorHAnsi"/>
                                <w:b w:val="0"/>
                                <w:bCs w:val="0"/>
                                <w:color w:val="00154C"/>
                                <w:sz w:val="22"/>
                                <w:szCs w:val="22"/>
                              </w:rPr>
                              <w:t xml:space="preserve">Are you driven and passionate about creating a safe </w:t>
                            </w:r>
                            <w:r w:rsidR="00B618DB">
                              <w:rPr>
                                <w:rStyle w:val="Strong"/>
                                <w:rFonts w:ascii="Agenda Regular" w:hAnsi="Agenda Regular" w:cstheme="minorHAnsi"/>
                                <w:b w:val="0"/>
                                <w:bCs w:val="0"/>
                                <w:color w:val="00154C"/>
                                <w:sz w:val="22"/>
                                <w:szCs w:val="22"/>
                              </w:rPr>
                              <w:t xml:space="preserve">and </w:t>
                            </w:r>
                            <w:r w:rsidRPr="00C21917">
                              <w:rPr>
                                <w:rStyle w:val="Strong"/>
                                <w:rFonts w:ascii="Agenda Regular" w:hAnsi="Agenda Regular" w:cstheme="minorHAnsi"/>
                                <w:b w:val="0"/>
                                <w:bCs w:val="0"/>
                                <w:color w:val="00154C"/>
                                <w:sz w:val="22"/>
                                <w:szCs w:val="22"/>
                              </w:rPr>
                              <w:t xml:space="preserve">welcoming environment for young people?  If so, our </w:t>
                            </w:r>
                            <w:r w:rsidR="00B14744">
                              <w:rPr>
                                <w:rStyle w:val="Strong"/>
                                <w:rFonts w:ascii="Agenda Regular" w:hAnsi="Agenda Regular" w:cstheme="minorHAnsi"/>
                                <w:b w:val="0"/>
                                <w:bCs w:val="0"/>
                                <w:color w:val="00154C"/>
                                <w:sz w:val="22"/>
                                <w:szCs w:val="22"/>
                              </w:rPr>
                              <w:t>Nursing</w:t>
                            </w:r>
                            <w:r>
                              <w:rPr>
                                <w:rStyle w:val="Strong"/>
                                <w:rFonts w:ascii="Agenda Regular" w:hAnsi="Agenda Regular" w:cstheme="minorHAnsi"/>
                                <w:b w:val="0"/>
                                <w:bCs w:val="0"/>
                                <w:color w:val="00154C"/>
                                <w:sz w:val="22"/>
                                <w:szCs w:val="22"/>
                              </w:rPr>
                              <w:t xml:space="preserve"> </w:t>
                            </w:r>
                            <w:r w:rsidRPr="00C21917">
                              <w:rPr>
                                <w:rStyle w:val="Strong"/>
                                <w:rFonts w:ascii="Agenda Regular" w:hAnsi="Agenda Regular" w:cstheme="minorHAnsi"/>
                                <w:b w:val="0"/>
                                <w:bCs w:val="0"/>
                                <w:color w:val="00154C"/>
                                <w:sz w:val="22"/>
                                <w:szCs w:val="22"/>
                              </w:rPr>
                              <w:t xml:space="preserve">team at JAGS is looking for a colleague to join them.  </w:t>
                            </w:r>
                          </w:p>
                          <w:p w14:paraId="0C6EB11D" w14:textId="77777777" w:rsidR="00591B5D" w:rsidRPr="00C21917" w:rsidRDefault="00591B5D" w:rsidP="00591B5D">
                            <w:pPr>
                              <w:rPr>
                                <w:rFonts w:ascii="Agenda Regular" w:hAnsi="Agenda Regular" w:cstheme="minorHAnsi"/>
                                <w:color w:val="00154C"/>
                              </w:rPr>
                            </w:pPr>
                            <w:r w:rsidRPr="00C21917">
                              <w:rPr>
                                <w:rFonts w:ascii="Agenda Regular" w:hAnsi="Agenda Regular" w:cstheme="minorHAnsi"/>
                                <w:color w:val="00154C"/>
                              </w:rPr>
                              <w:t xml:space="preserve">With its distinctive heritage as the oldest independent girls’ school in London, James Allen’s Girls’ School, JAGS, provides a forward-thinking and contemporary education for over 1000 girls aged 4 to 18. </w:t>
                            </w:r>
                          </w:p>
                          <w:p w14:paraId="0D8D51BF" w14:textId="77777777" w:rsidR="00591B5D" w:rsidRPr="00C21917" w:rsidRDefault="00591B5D" w:rsidP="00591B5D">
                            <w:pPr>
                              <w:rPr>
                                <w:rFonts w:ascii="Agenda Regular" w:hAnsi="Agenda Regular" w:cstheme="minorHAnsi"/>
                                <w:color w:val="00154C"/>
                              </w:rPr>
                            </w:pPr>
                            <w:r w:rsidRPr="00C21917">
                              <w:rPr>
                                <w:rFonts w:ascii="Agenda Regular" w:hAnsi="Agenda Regular" w:cstheme="minorHAnsi"/>
                                <w:color w:val="00154C"/>
                              </w:rPr>
                              <w:t xml:space="preserve">A diverse and dynamic school community that nurtures self-assured and considerate individuals who thrive, JAGS has entered an exciting new phase in its development. </w:t>
                            </w:r>
                          </w:p>
                          <w:p w14:paraId="0185C64F" w14:textId="77777777" w:rsidR="00591B5D" w:rsidRPr="00C21917" w:rsidRDefault="00591B5D" w:rsidP="00591B5D">
                            <w:pPr>
                              <w:rPr>
                                <w:rFonts w:ascii="Agenda Regular" w:hAnsi="Agenda Regular" w:cstheme="minorHAnsi"/>
                                <w:color w:val="00154C"/>
                              </w:rPr>
                            </w:pPr>
                            <w:r w:rsidRPr="00C21917">
                              <w:rPr>
                                <w:rFonts w:ascii="Agenda Regular" w:hAnsi="Agenda Regular" w:cstheme="minorHAnsi"/>
                                <w:color w:val="00154C"/>
                              </w:rPr>
                              <w:t>This post presents a great opportunity to work within a community without barriers to full participation. Your input will help to support the school’s bold vision for all pupils and colleagues as we work together to develop this already exceptional school in its next exciting chapter.</w:t>
                            </w:r>
                          </w:p>
                          <w:p w14:paraId="041587D7" w14:textId="77777777" w:rsidR="00591B5D" w:rsidRDefault="00591B5D" w:rsidP="000608D6">
                            <w:pPr>
                              <w:pStyle w:val="ParagraphBody"/>
                            </w:pPr>
                          </w:p>
                          <w:p w14:paraId="4908ECFE" w14:textId="77777777" w:rsidR="00591B5D" w:rsidRDefault="00591B5D" w:rsidP="00591B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831647" id="_x0000_s1028" type="#_x0000_t202" style="position:absolute;margin-left:0;margin-top:47.4pt;width:480.6pt;height:173.9pt;z-index:25166439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" stroked="f">
                <v:textbox>
                  <w:txbxContent>
                    <w:p w14:paraId="3215E13D" w14:textId="79004FC4" w:rsidR="00591B5D" w:rsidRPr="00C21917" w:rsidRDefault="00591B5D" w:rsidP="00591B5D">
                      <w:pPr>
                        <w:pStyle w:val="NormalWeb"/>
                        <w:spacing w:before="0" w:beforeAutospacing="0" w:after="150" w:afterAutospacing="0"/>
                        <w:rPr>
                          <w:rFonts w:ascii="Agenda Regular" w:hAnsi="Agenda Regular" w:cstheme="minorHAnsi"/>
                          <w:b/>
                          <w:bCs/>
                          <w:color w:val="00154C"/>
                          <w:sz w:val="22"/>
                          <w:szCs w:val="22"/>
                        </w:rPr>
                      </w:pPr>
                      <w:r w:rsidRPr="00C21917">
                        <w:rPr>
                          <w:rStyle w:val="Strong"/>
                          <w:rFonts w:ascii="Agenda Regular" w:hAnsi="Agenda Regular" w:cstheme="minorHAnsi"/>
                          <w:b w:val="0"/>
                          <w:bCs w:val="0"/>
                          <w:color w:val="00154C"/>
                          <w:sz w:val="22"/>
                          <w:szCs w:val="22"/>
                        </w:rPr>
                        <w:t xml:space="preserve">Are you driven and passionate about creating a safe </w:t>
                      </w:r>
                      <w:r w:rsidR="00B618DB">
                        <w:rPr>
                          <w:rStyle w:val="Strong"/>
                          <w:rFonts w:ascii="Agenda Regular" w:hAnsi="Agenda Regular" w:cstheme="minorHAnsi"/>
                          <w:b w:val="0"/>
                          <w:bCs w:val="0"/>
                          <w:color w:val="00154C"/>
                          <w:sz w:val="22"/>
                          <w:szCs w:val="22"/>
                        </w:rPr>
                        <w:t xml:space="preserve">and </w:t>
                      </w:r>
                      <w:r w:rsidRPr="00C21917">
                        <w:rPr>
                          <w:rStyle w:val="Strong"/>
                          <w:rFonts w:ascii="Agenda Regular" w:hAnsi="Agenda Regular" w:cstheme="minorHAnsi"/>
                          <w:b w:val="0"/>
                          <w:bCs w:val="0"/>
                          <w:color w:val="00154C"/>
                          <w:sz w:val="22"/>
                          <w:szCs w:val="22"/>
                        </w:rPr>
                        <w:t xml:space="preserve">welcoming environment for young people?  If so, our </w:t>
                      </w:r>
                      <w:r w:rsidR="00B14744">
                        <w:rPr>
                          <w:rStyle w:val="Strong"/>
                          <w:rFonts w:ascii="Agenda Regular" w:hAnsi="Agenda Regular" w:cstheme="minorHAnsi"/>
                          <w:b w:val="0"/>
                          <w:bCs w:val="0"/>
                          <w:color w:val="00154C"/>
                          <w:sz w:val="22"/>
                          <w:szCs w:val="22"/>
                        </w:rPr>
                        <w:t>Nursing</w:t>
                      </w:r>
                      <w:r>
                        <w:rPr>
                          <w:rStyle w:val="Strong"/>
                          <w:rFonts w:ascii="Agenda Regular" w:hAnsi="Agenda Regular" w:cstheme="minorHAnsi"/>
                          <w:b w:val="0"/>
                          <w:bCs w:val="0"/>
                          <w:color w:val="00154C"/>
                          <w:sz w:val="22"/>
                          <w:szCs w:val="22"/>
                        </w:rPr>
                        <w:t xml:space="preserve"> </w:t>
                      </w:r>
                      <w:r w:rsidRPr="00C21917">
                        <w:rPr>
                          <w:rStyle w:val="Strong"/>
                          <w:rFonts w:ascii="Agenda Regular" w:hAnsi="Agenda Regular" w:cstheme="minorHAnsi"/>
                          <w:b w:val="0"/>
                          <w:bCs w:val="0"/>
                          <w:color w:val="00154C"/>
                          <w:sz w:val="22"/>
                          <w:szCs w:val="22"/>
                        </w:rPr>
                        <w:t xml:space="preserve">team at JAGS is looking for a colleague to join them.  </w:t>
                      </w:r>
                    </w:p>
                    <w:p w14:paraId="0C6EB11D" w14:textId="77777777" w:rsidR="00591B5D" w:rsidRPr="00C21917" w:rsidRDefault="00591B5D" w:rsidP="00591B5D">
                      <w:pPr>
                        <w:rPr>
                          <w:rFonts w:ascii="Agenda Regular" w:hAnsi="Agenda Regular" w:cstheme="minorHAnsi"/>
                          <w:color w:val="00154C"/>
                        </w:rPr>
                      </w:pPr>
                      <w:r w:rsidRPr="00C21917">
                        <w:rPr>
                          <w:rFonts w:ascii="Agenda Regular" w:hAnsi="Agenda Regular" w:cstheme="minorHAnsi"/>
                          <w:color w:val="00154C"/>
                        </w:rPr>
                        <w:t xml:space="preserve">With its distinctive heritage as the oldest independent girls’ school in London, James Allen’s Girls’ School, JAGS, provides a forward-thinking and contemporary education for over 1000 girls aged 4 to 18. </w:t>
                      </w:r>
                    </w:p>
                    <w:p w14:paraId="0D8D51BF" w14:textId="77777777" w:rsidR="00591B5D" w:rsidRPr="00C21917" w:rsidRDefault="00591B5D" w:rsidP="00591B5D">
                      <w:pPr>
                        <w:rPr>
                          <w:rFonts w:ascii="Agenda Regular" w:hAnsi="Agenda Regular" w:cstheme="minorHAnsi"/>
                          <w:color w:val="00154C"/>
                        </w:rPr>
                      </w:pPr>
                      <w:r w:rsidRPr="00C21917">
                        <w:rPr>
                          <w:rFonts w:ascii="Agenda Regular" w:hAnsi="Agenda Regular" w:cstheme="minorHAnsi"/>
                          <w:color w:val="00154C"/>
                        </w:rPr>
                        <w:t xml:space="preserve">A diverse and dynamic school community that nurtures self-assured and considerate individuals who thrive, JAGS has entered an exciting new phase in its development. </w:t>
                      </w:r>
                    </w:p>
                    <w:p w14:paraId="0185C64F" w14:textId="77777777" w:rsidR="00591B5D" w:rsidRPr="00C21917" w:rsidRDefault="00591B5D" w:rsidP="00591B5D">
                      <w:pPr>
                        <w:rPr>
                          <w:rFonts w:ascii="Agenda Regular" w:hAnsi="Agenda Regular" w:cstheme="minorHAnsi"/>
                          <w:color w:val="00154C"/>
                        </w:rPr>
                      </w:pPr>
                      <w:r w:rsidRPr="00C21917">
                        <w:rPr>
                          <w:rFonts w:ascii="Agenda Regular" w:hAnsi="Agenda Regular" w:cstheme="minorHAnsi"/>
                          <w:color w:val="00154C"/>
                        </w:rPr>
                        <w:t>This post presents a great opportunity to work within a community without barriers to full participation. Your input will help to support the school’s bold vision for all pupils and colleagues as we work together to develop this already exceptional school in its next exciting chapter.</w:t>
                      </w:r>
                    </w:p>
                    <w:p w14:paraId="041587D7" w14:textId="77777777" w:rsidR="00591B5D" w:rsidRDefault="00591B5D" w:rsidP="000608D6">
                      <w:pPr>
                        <w:pStyle w:val="ParagraphBody"/>
                      </w:pPr>
                    </w:p>
                    <w:p w14:paraId="4908ECFE" w14:textId="77777777" w:rsidR="00591B5D" w:rsidRDefault="00591B5D" w:rsidP="00591B5D"/>
                  </w:txbxContent>
                </v:textbox>
                <w10:wrap type="square" anchorx="margin"/>
              </v:shape>
            </w:pict>
          </mc:Fallback>
        </mc:AlternateContent>
      </w:r>
      <w:r w:rsidR="00B14744">
        <w:t>wELLBEING PRACTITIONER/SCHOOL NURSE</w:t>
      </w:r>
      <w:r w:rsidR="00D7282D">
        <w:t xml:space="preserve"> </w:t>
      </w:r>
    </w:p>
    <w:p w14:paraId="51340816" w14:textId="77777777" w:rsidR="00591B5D" w:rsidRDefault="00591B5D" w:rsidP="000608D6">
      <w:pPr>
        <w:pStyle w:val="ParagraphBody"/>
      </w:pPr>
    </w:p>
    <w:p w14:paraId="54270477" w14:textId="77777777" w:rsidR="00591B5D" w:rsidRDefault="00591B5D">
      <w:pPr>
        <w:pStyle w:val="ParagraphBody"/>
      </w:pPr>
    </w:p>
    <w:p w14:paraId="77E32637" w14:textId="77777777" w:rsidR="00591B5D" w:rsidRDefault="00591B5D">
      <w:pPr>
        <w:pStyle w:val="ParagraphBody"/>
      </w:pPr>
    </w:p>
    <w:p w14:paraId="603DF5C7" w14:textId="77777777" w:rsidR="00591B5D" w:rsidRPr="00E64108" w:rsidRDefault="00591B5D">
      <w:pPr>
        <w:pStyle w:val="ParagraphBody"/>
      </w:pPr>
    </w:p>
    <w:p w14:paraId="440ABF6A" w14:textId="77777777" w:rsidR="00591B5D" w:rsidRPr="00307AA8" w:rsidRDefault="00591B5D" w:rsidP="00591B5D">
      <w:pPr>
        <w:pBdr>
          <w:top w:val="single" w:sz="4" w:space="12" w:color="auto"/>
          <w:bottom w:val="single" w:sz="4" w:space="12" w:color="auto"/>
        </w:pBdr>
        <w:jc w:val="center"/>
        <w:rPr>
          <w:rFonts w:ascii="Agenda Regular" w:hAnsi="Agenda Regular"/>
          <w:color w:val="182249"/>
          <w:sz w:val="32"/>
        </w:rPr>
      </w:pPr>
      <w:bookmarkStart w:id="1" w:name="_Hlk84503146"/>
      <w:r w:rsidRPr="00307AA8">
        <w:rPr>
          <w:rFonts w:ascii="Agenda Regular" w:hAnsi="Agenda Regular"/>
          <w:color w:val="182249"/>
          <w:sz w:val="32"/>
        </w:rPr>
        <w:t>James Allen’s Girls’ School 144 East Dulwich Grove London SE22 8TE</w:t>
      </w:r>
    </w:p>
    <w:p w14:paraId="6B5E2377" w14:textId="06DC0C29" w:rsidR="00876C11" w:rsidRPr="00F83F1C" w:rsidRDefault="002F0AA2" w:rsidP="004C2EBA">
      <w:pPr>
        <w:pStyle w:val="GCSESubjectsOverline"/>
      </w:pPr>
      <w:bookmarkStart w:id="2" w:name="_Hlk81384670"/>
      <w:bookmarkEnd w:id="1"/>
      <w:r>
        <w:t>Wellbeing Practitioner / School Nurse</w:t>
      </w:r>
    </w:p>
    <w:p w14:paraId="158383E5" w14:textId="709B8E49" w:rsidR="00EF73CA" w:rsidRPr="00EF73CA" w:rsidRDefault="00EF73CA" w:rsidP="004B2288">
      <w:pPr>
        <w:pStyle w:val="SubjectHeading"/>
        <w:rPr>
          <w:rStyle w:val="A0"/>
          <w:rFonts w:cstheme="majorBidi"/>
          <w:color w:val="182249"/>
          <w:sz w:val="56"/>
          <w:szCs w:val="56"/>
        </w:rPr>
      </w:pPr>
      <w:r>
        <w:rPr>
          <w:rStyle w:val="A0"/>
          <w:rFonts w:cstheme="majorBidi"/>
          <w:color w:val="182249"/>
          <w:sz w:val="56"/>
          <w:szCs w:val="56"/>
        </w:rPr>
        <w:lastRenderedPageBreak/>
        <w:t>message from the head</w:t>
      </w:r>
    </w:p>
    <w:p w14:paraId="71679ED0" w14:textId="77777777" w:rsidR="00591B5D" w:rsidRPr="00307AA8" w:rsidRDefault="00591B5D">
      <w:pPr>
        <w:pStyle w:val="ParagraphBody"/>
      </w:pPr>
      <w:r w:rsidRPr="00307AA8">
        <w:t xml:space="preserve">I am delighted that you are interested in joining the JAGS community. As Head, it’s absolutely my belief that all girls should be given the opportunity to grow and flourish in an environment where there is no limit to their ambitions. </w:t>
      </w:r>
    </w:p>
    <w:p w14:paraId="2F447B5D" w14:textId="77777777" w:rsidR="00591B5D" w:rsidRPr="00307AA8" w:rsidRDefault="00591B5D">
      <w:pPr>
        <w:pStyle w:val="ParagraphBody"/>
      </w:pPr>
      <w:r w:rsidRPr="00307AA8">
        <w:t xml:space="preserve">At JAGS you will find a happy, diverse and dynamic community, rooted in academic excellence and yet fully committed to the breadth of a holistic education both in and out of the classroom. Compassion and commitment are central to our ethos, in this environment that values individuality and inclusivity. </w:t>
      </w:r>
    </w:p>
    <w:p w14:paraId="713D648A" w14:textId="77777777" w:rsidR="00591B5D" w:rsidRPr="00307AA8" w:rsidRDefault="00591B5D" w:rsidP="000608D6">
      <w:pPr>
        <w:pStyle w:val="ParagraphBody"/>
      </w:pPr>
      <w:r w:rsidRPr="00307AA8">
        <w:t>Our school aims, both in and out of the classroom, are clear:</w:t>
      </w:r>
    </w:p>
    <w:p w14:paraId="5B470674" w14:textId="77777777" w:rsidR="00591B5D" w:rsidRPr="00307AA8" w:rsidRDefault="00591B5D" w:rsidP="00657492">
      <w:pPr>
        <w:pStyle w:val="ParagraphBody"/>
        <w:numPr>
          <w:ilvl w:val="0"/>
          <w:numId w:val="17"/>
        </w:numPr>
      </w:pPr>
      <w:r w:rsidRPr="00307AA8">
        <w:t xml:space="preserve">To celebrate our diverse and inclusive community  </w:t>
      </w:r>
    </w:p>
    <w:p w14:paraId="4ECF87F3" w14:textId="77777777" w:rsidR="00591B5D" w:rsidRPr="00307AA8" w:rsidRDefault="00591B5D" w:rsidP="00657492">
      <w:pPr>
        <w:pStyle w:val="ParagraphBody"/>
        <w:numPr>
          <w:ilvl w:val="0"/>
          <w:numId w:val="17"/>
        </w:numPr>
      </w:pPr>
      <w:r w:rsidRPr="00307AA8">
        <w:t xml:space="preserve">To champion social awareness and sustainability </w:t>
      </w:r>
    </w:p>
    <w:p w14:paraId="0A9F6021" w14:textId="759BFE3D" w:rsidR="00591B5D" w:rsidRPr="00307AA8" w:rsidRDefault="00591B5D" w:rsidP="00657492">
      <w:pPr>
        <w:pStyle w:val="ParagraphBody"/>
        <w:numPr>
          <w:ilvl w:val="0"/>
          <w:numId w:val="17"/>
        </w:numPr>
      </w:pPr>
      <w:r>
        <w:t xml:space="preserve">To empower courage, </w:t>
      </w:r>
      <w:r w:rsidR="6F4619BD">
        <w:t xml:space="preserve">creativity </w:t>
      </w:r>
      <w:r>
        <w:t xml:space="preserve">and compassion in each student </w:t>
      </w:r>
    </w:p>
    <w:p w14:paraId="1F378637" w14:textId="77777777" w:rsidR="00591B5D" w:rsidRPr="00307AA8" w:rsidRDefault="00591B5D" w:rsidP="00657492">
      <w:pPr>
        <w:pStyle w:val="ParagraphBody"/>
        <w:numPr>
          <w:ilvl w:val="0"/>
          <w:numId w:val="17"/>
        </w:numPr>
      </w:pPr>
      <w:r w:rsidRPr="00307AA8">
        <w:t xml:space="preserve">To inspire aspirational and authentic lifelong learners and leaders  </w:t>
      </w:r>
    </w:p>
    <w:p w14:paraId="3024B69C" w14:textId="77747608" w:rsidR="00591B5D" w:rsidRDefault="00591B5D" w:rsidP="00657492">
      <w:pPr>
        <w:pStyle w:val="ParagraphBody"/>
        <w:numPr>
          <w:ilvl w:val="0"/>
          <w:numId w:val="17"/>
        </w:numPr>
      </w:pPr>
      <w:r>
        <w:t xml:space="preserve">To nurture respectful, </w:t>
      </w:r>
      <w:r w:rsidR="736D171D">
        <w:t>resilient</w:t>
      </w:r>
      <w:r>
        <w:t xml:space="preserve"> and kind individuals  </w:t>
      </w:r>
    </w:p>
    <w:p w14:paraId="0B7E5538" w14:textId="77777777" w:rsidR="00591B5D" w:rsidRPr="00307AA8" w:rsidRDefault="00591B5D" w:rsidP="00657492">
      <w:pPr>
        <w:pStyle w:val="ParagraphBody"/>
      </w:pPr>
    </w:p>
    <w:p w14:paraId="0897F0F5" w14:textId="77777777" w:rsidR="00591B5D" w:rsidRPr="00307AA8" w:rsidRDefault="00591B5D" w:rsidP="000608D6">
      <w:pPr>
        <w:pStyle w:val="ParagraphBody"/>
      </w:pPr>
      <w:r w:rsidRPr="00307AA8">
        <w:t xml:space="preserve">It is an enormous privilege to lead this exceptional school, where all members of our school community share a passion for life and learning. </w:t>
      </w:r>
    </w:p>
    <w:p w14:paraId="48038F8A" w14:textId="77777777" w:rsidR="00591B5D" w:rsidRDefault="00591B5D">
      <w:pPr>
        <w:pStyle w:val="ParagraphBody"/>
      </w:pPr>
      <w:r w:rsidRPr="00307AA8">
        <w:t>I hope that this matches your educational vision, and look forward to welcoming you soon.</w:t>
      </w:r>
    </w:p>
    <w:p w14:paraId="4BA6853D" w14:textId="77777777" w:rsidR="00591B5D" w:rsidRDefault="00591B5D">
      <w:pPr>
        <w:pStyle w:val="ParagraphBody"/>
      </w:pPr>
      <w:r>
        <w:rPr>
          <w:noProof/>
          <w:color w:val="2B579A"/>
          <w:shd w:val="clear" w:color="auto" w:fill="E6E6E6"/>
        </w:rPr>
        <w:drawing>
          <wp:anchor distT="36576" distB="36576" distL="36576" distR="36576" simplePos="0" relativeHeight="251666442" behindDoc="0" locked="0" layoutInCell="1" allowOverlap="1" wp14:anchorId="27D97064" wp14:editId="5BB9839E">
            <wp:simplePos x="0" y="0"/>
            <wp:positionH relativeFrom="column">
              <wp:posOffset>0</wp:posOffset>
            </wp:positionH>
            <wp:positionV relativeFrom="paragraph">
              <wp:posOffset>124460</wp:posOffset>
            </wp:positionV>
            <wp:extent cx="2011680" cy="618490"/>
            <wp:effectExtent l="0" t="0" r="762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1680" cy="6184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E524269" w14:textId="77777777" w:rsidR="00591B5D" w:rsidRDefault="00591B5D">
      <w:pPr>
        <w:pStyle w:val="ParagraphBody"/>
      </w:pPr>
    </w:p>
    <w:p w14:paraId="44CA9A66" w14:textId="77777777" w:rsidR="00591B5D" w:rsidRDefault="00591B5D">
      <w:pPr>
        <w:pStyle w:val="ParagraphBody"/>
      </w:pPr>
    </w:p>
    <w:p w14:paraId="2B92163E" w14:textId="77777777" w:rsidR="00591B5D" w:rsidRDefault="005A5001" w:rsidP="00591B5D">
      <w:pPr>
        <w:pStyle w:val="ParagraphTitle"/>
        <w:jc w:val="both"/>
        <w:rPr>
          <w:rStyle w:val="A3"/>
          <w:sz w:val="22"/>
          <w:szCs w:val="22"/>
        </w:rPr>
      </w:pPr>
      <w:r w:rsidRPr="005A5001">
        <w:rPr>
          <w:rStyle w:val="A3"/>
          <w:sz w:val="22"/>
          <w:szCs w:val="22"/>
        </w:rPr>
        <w:t>MRS ALEX HUTCHINSON, MA (OXON) PGCE</w:t>
      </w:r>
      <w:r w:rsidR="00591B5D">
        <w:rPr>
          <w:noProof/>
          <w:sz w:val="22"/>
          <w:szCs w:val="22"/>
        </w:rPr>
        <w:t xml:space="preserve"> </w:t>
      </w:r>
      <w:r w:rsidR="00591B5D">
        <w:rPr>
          <w:noProof/>
          <w:color w:val="2B579A"/>
          <w:sz w:val="22"/>
          <w:szCs w:val="22"/>
          <w:shd w:val="clear" w:color="auto" w:fill="E6E6E6"/>
        </w:rPr>
        <w:drawing>
          <wp:anchor distT="0" distB="0" distL="114300" distR="114300" simplePos="0" relativeHeight="251668490" behindDoc="0" locked="0" layoutInCell="1" allowOverlap="1" wp14:anchorId="76FB35B0" wp14:editId="1E47935B">
            <wp:simplePos x="0" y="0"/>
            <wp:positionH relativeFrom="column">
              <wp:posOffset>0</wp:posOffset>
            </wp:positionH>
            <wp:positionV relativeFrom="paragraph">
              <wp:posOffset>320675</wp:posOffset>
            </wp:positionV>
            <wp:extent cx="6120130" cy="2743200"/>
            <wp:effectExtent l="0" t="0" r="889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JAGS-20210922-0677.jpg"/>
                    <pic:cNvPicPr/>
                  </pic:nvPicPr>
                  <pic:blipFill rotWithShape="1">
                    <a:blip r:embed="rId14" cstate="print">
                      <a:extLst>
                        <a:ext uri="{28A0092B-C50C-407E-A947-70E740481C1C}">
                          <a14:useLocalDpi xmlns:a14="http://schemas.microsoft.com/office/drawing/2010/main" val="0"/>
                        </a:ext>
                      </a:extLst>
                    </a:blip>
                    <a:srcRect t="16342" b="16420"/>
                    <a:stretch/>
                  </pic:blipFill>
                  <pic:spPr bwMode="auto">
                    <a:xfrm>
                      <a:off x="0" y="0"/>
                      <a:ext cx="6120130" cy="274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772FBA" w14:textId="77777777" w:rsidR="00EF73CA" w:rsidRDefault="00EF73CA">
      <w:pPr>
        <w:pStyle w:val="ParagraphBody"/>
      </w:pPr>
    </w:p>
    <w:p w14:paraId="776EA54B" w14:textId="77777777" w:rsidR="00EF73CA" w:rsidRDefault="00EF73CA" w:rsidP="00EF73CA">
      <w:pPr>
        <w:pStyle w:val="LargeDisclaimer"/>
      </w:pPr>
      <w:r>
        <w:t>Jam</w:t>
      </w:r>
      <w:r w:rsidR="00430129">
        <w:t>e</w:t>
      </w:r>
      <w:r>
        <w:t>s Allen’s Girls’ School 144 East Dulwich Grove London SE22 8TE</w:t>
      </w:r>
    </w:p>
    <w:bookmarkEnd w:id="2"/>
    <w:p w14:paraId="1C7FB0EE" w14:textId="77777777" w:rsidR="00583E5C" w:rsidRPr="00EF73CA" w:rsidRDefault="00583E5C" w:rsidP="004B2288">
      <w:pPr>
        <w:pStyle w:val="SubjectHeading"/>
        <w:rPr>
          <w:rStyle w:val="A0"/>
          <w:rFonts w:cstheme="majorBidi"/>
          <w:color w:val="182249"/>
          <w:sz w:val="56"/>
          <w:szCs w:val="56"/>
        </w:rPr>
      </w:pPr>
      <w:r>
        <w:rPr>
          <w:rStyle w:val="A0"/>
          <w:rFonts w:cstheme="majorBidi"/>
          <w:color w:val="182249"/>
          <w:sz w:val="56"/>
          <w:szCs w:val="56"/>
        </w:rPr>
        <w:t>working at jags</w:t>
      </w:r>
    </w:p>
    <w:p w14:paraId="69B363F7" w14:textId="54B674A1" w:rsidR="005A5001" w:rsidRDefault="005A5001" w:rsidP="57D36CFA">
      <w:pPr>
        <w:pStyle w:val="SubjectHeaderOverline"/>
        <w:jc w:val="both"/>
        <w:rPr>
          <w:rFonts w:cstheme="minorBidi"/>
          <w:caps w:val="0"/>
          <w:color w:val="182249"/>
          <w:spacing w:val="0"/>
          <w:sz w:val="22"/>
          <w:szCs w:val="22"/>
        </w:rPr>
      </w:pPr>
      <w:r w:rsidRPr="57D36CFA">
        <w:rPr>
          <w:rFonts w:cstheme="minorBidi"/>
          <w:caps w:val="0"/>
          <w:color w:val="182249"/>
          <w:spacing w:val="0"/>
          <w:sz w:val="22"/>
          <w:szCs w:val="22"/>
        </w:rPr>
        <w:lastRenderedPageBreak/>
        <w:t>Working at JAGS is about more than just working</w:t>
      </w:r>
      <w:r w:rsidR="3918D65F" w:rsidRPr="57D36CFA">
        <w:rPr>
          <w:rFonts w:cstheme="minorBidi"/>
          <w:caps w:val="0"/>
          <w:color w:val="182249"/>
          <w:spacing w:val="0"/>
          <w:sz w:val="22"/>
          <w:szCs w:val="22"/>
        </w:rPr>
        <w:t xml:space="preserve">. </w:t>
      </w:r>
      <w:r w:rsidRPr="57D36CFA">
        <w:rPr>
          <w:rFonts w:cstheme="minorBidi"/>
          <w:caps w:val="0"/>
          <w:color w:val="182249"/>
          <w:spacing w:val="0"/>
          <w:sz w:val="22"/>
          <w:szCs w:val="22"/>
        </w:rPr>
        <w:t>JAGS is a community and a family that nurtures a warm and supportive environment for both the students and staff who come to learn and work here. From your first day at JAGS you will have access to some of the best educational facilities in the country and will be encouraged to take part in the many shared activities here</w:t>
      </w:r>
      <w:r w:rsidR="5C84D555" w:rsidRPr="57D36CFA">
        <w:rPr>
          <w:rFonts w:cstheme="minorBidi"/>
          <w:caps w:val="0"/>
          <w:color w:val="182249"/>
          <w:spacing w:val="0"/>
          <w:sz w:val="22"/>
          <w:szCs w:val="22"/>
        </w:rPr>
        <w:t xml:space="preserve">. </w:t>
      </w:r>
    </w:p>
    <w:p w14:paraId="220EDBD7" w14:textId="77777777" w:rsidR="005A5001" w:rsidRPr="001260DB" w:rsidRDefault="005A5001" w:rsidP="005A5001">
      <w:pPr>
        <w:pStyle w:val="SubjectHeaderOverline"/>
        <w:jc w:val="both"/>
        <w:rPr>
          <w:rFonts w:cstheme="minorBidi"/>
          <w:caps w:val="0"/>
          <w:color w:val="182249"/>
          <w:spacing w:val="0"/>
          <w:sz w:val="22"/>
          <w:szCs w:val="22"/>
        </w:rPr>
      </w:pPr>
    </w:p>
    <w:p w14:paraId="2F148A2B" w14:textId="5F88B33D" w:rsidR="005A5001" w:rsidRPr="001260DB" w:rsidRDefault="005A5001" w:rsidP="57D36CFA">
      <w:pPr>
        <w:pStyle w:val="SubjectHeaderOverline"/>
        <w:jc w:val="both"/>
        <w:rPr>
          <w:rFonts w:cstheme="minorBidi"/>
          <w:caps w:val="0"/>
          <w:color w:val="182249"/>
          <w:spacing w:val="0"/>
          <w:sz w:val="22"/>
          <w:szCs w:val="22"/>
        </w:rPr>
      </w:pPr>
      <w:r w:rsidRPr="57D36CFA">
        <w:rPr>
          <w:rFonts w:cstheme="minorBidi"/>
          <w:caps w:val="0"/>
          <w:color w:val="182249"/>
          <w:spacing w:val="0"/>
          <w:sz w:val="22"/>
          <w:szCs w:val="22"/>
        </w:rPr>
        <w:t>JAGS works hard to attract the best staff and the benefit package is both generous and competitive</w:t>
      </w:r>
      <w:r w:rsidR="16F62357" w:rsidRPr="57D36CFA">
        <w:rPr>
          <w:rFonts w:cstheme="minorBidi"/>
          <w:caps w:val="0"/>
          <w:color w:val="182249"/>
          <w:spacing w:val="0"/>
          <w:sz w:val="22"/>
          <w:szCs w:val="22"/>
        </w:rPr>
        <w:t xml:space="preserve">. </w:t>
      </w:r>
    </w:p>
    <w:p w14:paraId="42055CE7" w14:textId="77777777" w:rsidR="00B9383E" w:rsidRDefault="005A5001" w:rsidP="00B9383E">
      <w:pPr>
        <w:pStyle w:val="NormalWeb"/>
        <w:spacing w:before="0" w:beforeAutospacing="0" w:after="150" w:afterAutospacing="0"/>
        <w:rPr>
          <w:rStyle w:val="Strong"/>
          <w:rFonts w:asciiTheme="minorHAnsi" w:hAnsiTheme="minorHAnsi" w:cstheme="minorHAnsi"/>
          <w:color w:val="222222"/>
          <w:sz w:val="22"/>
          <w:szCs w:val="22"/>
        </w:rPr>
      </w:pPr>
      <w:r>
        <w:rPr>
          <w:noProof/>
          <w:color w:val="2B579A"/>
          <w:shd w:val="clear" w:color="auto" w:fill="E6E6E6"/>
        </w:rPr>
        <w:drawing>
          <wp:anchor distT="0" distB="0" distL="114300" distR="114300" simplePos="0" relativeHeight="251670538" behindDoc="0" locked="0" layoutInCell="1" allowOverlap="1" wp14:anchorId="3AECCB9F" wp14:editId="294C6A21">
            <wp:simplePos x="0" y="0"/>
            <wp:positionH relativeFrom="column">
              <wp:posOffset>0</wp:posOffset>
            </wp:positionH>
            <wp:positionV relativeFrom="paragraph">
              <wp:posOffset>272415</wp:posOffset>
            </wp:positionV>
            <wp:extent cx="5785485" cy="3857625"/>
            <wp:effectExtent l="0" t="0" r="5715"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JAGS-20210922-1151.jpg"/>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785485" cy="3857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C9D61E" w14:textId="77777777" w:rsidR="005A5001" w:rsidRDefault="005A5001" w:rsidP="00B9383E">
      <w:pPr>
        <w:pStyle w:val="NormalWeb"/>
        <w:spacing w:before="0" w:beforeAutospacing="0" w:after="150" w:afterAutospacing="0"/>
        <w:rPr>
          <w:rStyle w:val="Strong"/>
          <w:rFonts w:ascii="Agenda Regular" w:hAnsi="Agenda Regular" w:cstheme="minorHAnsi"/>
          <w:color w:val="182249"/>
          <w:sz w:val="22"/>
          <w:szCs w:val="22"/>
        </w:rPr>
      </w:pPr>
    </w:p>
    <w:p w14:paraId="742832AF" w14:textId="77777777" w:rsidR="00B9383E" w:rsidRPr="00B9383E" w:rsidRDefault="00B9383E" w:rsidP="00B9383E">
      <w:pPr>
        <w:pStyle w:val="NormalWeb"/>
        <w:spacing w:before="0" w:beforeAutospacing="0" w:after="150" w:afterAutospacing="0"/>
        <w:rPr>
          <w:rFonts w:ascii="Agenda Regular" w:hAnsi="Agenda Regular" w:cstheme="minorHAnsi"/>
          <w:color w:val="182249"/>
          <w:sz w:val="22"/>
          <w:szCs w:val="22"/>
        </w:rPr>
      </w:pPr>
      <w:r w:rsidRPr="00B9383E">
        <w:rPr>
          <w:rStyle w:val="Strong"/>
          <w:rFonts w:ascii="Agenda Regular" w:hAnsi="Agenda Regular" w:cstheme="minorHAnsi"/>
          <w:color w:val="182249"/>
          <w:sz w:val="22"/>
          <w:szCs w:val="22"/>
        </w:rPr>
        <w:t>We offer you:</w:t>
      </w:r>
      <w:r w:rsidRPr="00B9383E">
        <w:rPr>
          <w:rFonts w:ascii="Agenda Regular" w:hAnsi="Agenda Regular" w:cstheme="minorHAnsi"/>
          <w:color w:val="182249"/>
          <w:sz w:val="22"/>
          <w:szCs w:val="22"/>
        </w:rPr>
        <w:t> </w:t>
      </w:r>
    </w:p>
    <w:p w14:paraId="452D5218" w14:textId="77777777" w:rsidR="00B9383E" w:rsidRPr="00B9383E" w:rsidRDefault="21979F4B" w:rsidP="5042175B">
      <w:pPr>
        <w:pStyle w:val="NormalWeb"/>
        <w:numPr>
          <w:ilvl w:val="0"/>
          <w:numId w:val="5"/>
        </w:numPr>
        <w:spacing w:before="0" w:beforeAutospacing="0" w:after="0" w:afterAutospacing="0"/>
        <w:rPr>
          <w:rFonts w:ascii="Agenda Regular" w:hAnsi="Agenda Regular" w:cstheme="minorBidi"/>
          <w:color w:val="182249"/>
          <w:sz w:val="22"/>
          <w:szCs w:val="22"/>
        </w:rPr>
      </w:pPr>
      <w:r w:rsidRPr="5042175B">
        <w:rPr>
          <w:rFonts w:ascii="Agenda Regular" w:hAnsi="Agenda Regular" w:cstheme="minorBidi"/>
          <w:color w:val="182249"/>
          <w:sz w:val="22"/>
          <w:szCs w:val="22"/>
        </w:rPr>
        <w:t>The opportunity to join our outstanding school where public examination results consistently place JAGS amongst the leading schools in the UK</w:t>
      </w:r>
    </w:p>
    <w:p w14:paraId="76B3398F" w14:textId="77777777" w:rsidR="00B9383E" w:rsidRPr="00B9383E" w:rsidRDefault="21979F4B" w:rsidP="5042175B">
      <w:pPr>
        <w:pStyle w:val="NormalWeb"/>
        <w:numPr>
          <w:ilvl w:val="0"/>
          <w:numId w:val="5"/>
        </w:numPr>
        <w:spacing w:before="0" w:beforeAutospacing="0" w:after="0" w:afterAutospacing="0"/>
        <w:rPr>
          <w:rFonts w:ascii="Agenda Regular" w:hAnsi="Agenda Regular" w:cstheme="minorBidi"/>
          <w:color w:val="182249"/>
          <w:sz w:val="22"/>
          <w:szCs w:val="22"/>
        </w:rPr>
      </w:pPr>
      <w:r w:rsidRPr="5042175B">
        <w:rPr>
          <w:rFonts w:ascii="Agenda Regular" w:hAnsi="Agenda Regular" w:cstheme="minorBidi"/>
          <w:color w:val="182249"/>
          <w:sz w:val="22"/>
          <w:szCs w:val="22"/>
        </w:rPr>
        <w:t>A community of creative and compassionate students and staff</w:t>
      </w:r>
    </w:p>
    <w:p w14:paraId="54B410CB" w14:textId="77777777" w:rsidR="00B9383E" w:rsidRPr="00B9383E" w:rsidRDefault="21979F4B" w:rsidP="5042175B">
      <w:pPr>
        <w:pStyle w:val="NormalWeb"/>
        <w:numPr>
          <w:ilvl w:val="0"/>
          <w:numId w:val="5"/>
        </w:numPr>
        <w:spacing w:before="0" w:beforeAutospacing="0" w:after="0" w:afterAutospacing="0"/>
        <w:rPr>
          <w:rFonts w:ascii="Agenda Regular" w:hAnsi="Agenda Regular" w:cstheme="minorBidi"/>
          <w:color w:val="182249"/>
          <w:sz w:val="22"/>
          <w:szCs w:val="22"/>
        </w:rPr>
      </w:pPr>
      <w:r w:rsidRPr="5042175B">
        <w:rPr>
          <w:rFonts w:ascii="Agenda Regular" w:hAnsi="Agenda Regular" w:cstheme="minorBidi"/>
          <w:color w:val="182249"/>
          <w:sz w:val="22"/>
          <w:szCs w:val="22"/>
        </w:rPr>
        <w:t>A highly diverse and inclusive school community, committed to our bursary provision</w:t>
      </w:r>
    </w:p>
    <w:p w14:paraId="1AF520AD" w14:textId="77777777" w:rsidR="00B9383E" w:rsidRPr="00B9383E" w:rsidRDefault="21979F4B" w:rsidP="5042175B">
      <w:pPr>
        <w:pStyle w:val="NormalWeb"/>
        <w:numPr>
          <w:ilvl w:val="0"/>
          <w:numId w:val="5"/>
        </w:numPr>
        <w:spacing w:before="0" w:beforeAutospacing="0" w:after="0" w:afterAutospacing="0"/>
        <w:rPr>
          <w:rFonts w:ascii="Agenda Regular" w:hAnsi="Agenda Regular" w:cstheme="minorBidi"/>
          <w:color w:val="182249"/>
          <w:sz w:val="22"/>
          <w:szCs w:val="22"/>
        </w:rPr>
      </w:pPr>
      <w:r w:rsidRPr="5042175B">
        <w:rPr>
          <w:rFonts w:ascii="Agenda Regular" w:hAnsi="Agenda Regular" w:cstheme="minorBidi"/>
          <w:color w:val="182249"/>
          <w:sz w:val="22"/>
          <w:szCs w:val="22"/>
        </w:rPr>
        <w:t>An inspiring and enthusiastic team of colleagues across the teaching and support staff</w:t>
      </w:r>
    </w:p>
    <w:p w14:paraId="48F35A06" w14:textId="77777777" w:rsidR="00B9383E" w:rsidRPr="00B9383E" w:rsidRDefault="21979F4B" w:rsidP="5042175B">
      <w:pPr>
        <w:pStyle w:val="NormalWeb"/>
        <w:numPr>
          <w:ilvl w:val="0"/>
          <w:numId w:val="5"/>
        </w:numPr>
        <w:spacing w:before="0" w:beforeAutospacing="0" w:after="0" w:afterAutospacing="0"/>
        <w:rPr>
          <w:rFonts w:ascii="Agenda Regular" w:hAnsi="Agenda Regular" w:cstheme="minorBidi"/>
          <w:color w:val="182249"/>
          <w:sz w:val="22"/>
          <w:szCs w:val="22"/>
        </w:rPr>
      </w:pPr>
      <w:r w:rsidRPr="5042175B">
        <w:rPr>
          <w:rFonts w:ascii="Agenda Regular" w:hAnsi="Agenda Regular" w:cstheme="minorBidi"/>
          <w:color w:val="182249"/>
          <w:sz w:val="22"/>
          <w:szCs w:val="22"/>
        </w:rPr>
        <w:t>Excellent facilities, including the latest resources to support learning</w:t>
      </w:r>
    </w:p>
    <w:p w14:paraId="3AD17577" w14:textId="77777777" w:rsidR="0235065E" w:rsidRDefault="0235065E" w:rsidP="5042175B">
      <w:pPr>
        <w:pStyle w:val="NormalWeb"/>
        <w:numPr>
          <w:ilvl w:val="0"/>
          <w:numId w:val="5"/>
        </w:numPr>
        <w:spacing w:before="0" w:beforeAutospacing="0" w:after="0" w:afterAutospacing="0"/>
        <w:rPr>
          <w:color w:val="182249"/>
          <w:sz w:val="22"/>
          <w:szCs w:val="22"/>
        </w:rPr>
      </w:pPr>
      <w:r w:rsidRPr="5042175B">
        <w:rPr>
          <w:rFonts w:ascii="Agenda Regular" w:hAnsi="Agenda Regular" w:cstheme="minorBidi"/>
          <w:color w:val="182249"/>
          <w:sz w:val="22"/>
          <w:szCs w:val="22"/>
        </w:rPr>
        <w:t xml:space="preserve">Up to 10% Employer contribution to </w:t>
      </w:r>
      <w:r w:rsidR="006B5419">
        <w:rPr>
          <w:rFonts w:ascii="Agenda Regular" w:hAnsi="Agenda Regular" w:cstheme="minorBidi"/>
          <w:color w:val="182249"/>
          <w:sz w:val="22"/>
          <w:szCs w:val="22"/>
        </w:rPr>
        <w:t xml:space="preserve">the </w:t>
      </w:r>
      <w:r w:rsidRPr="5042175B">
        <w:rPr>
          <w:rFonts w:ascii="Agenda Regular" w:hAnsi="Agenda Regular" w:cstheme="minorBidi"/>
          <w:color w:val="182249"/>
          <w:sz w:val="22"/>
          <w:szCs w:val="22"/>
        </w:rPr>
        <w:t>School pension scheme</w:t>
      </w:r>
    </w:p>
    <w:p w14:paraId="1094358B" w14:textId="77777777" w:rsidR="00B9383E" w:rsidRPr="00B9383E" w:rsidRDefault="21979F4B" w:rsidP="00B9383E">
      <w:pPr>
        <w:pStyle w:val="ListParagraph"/>
        <w:numPr>
          <w:ilvl w:val="0"/>
          <w:numId w:val="5"/>
        </w:numPr>
        <w:shd w:val="clear" w:color="auto" w:fill="FFFFFF" w:themeFill="background1"/>
        <w:spacing w:after="0" w:line="240" w:lineRule="auto"/>
        <w:rPr>
          <w:rFonts w:ascii="Agenda Regular" w:eastAsia="Times New Roman" w:hAnsi="Agenda Regular"/>
          <w:color w:val="182249"/>
          <w:lang w:eastAsia="en-GB"/>
        </w:rPr>
      </w:pPr>
      <w:r w:rsidRPr="5042175B">
        <w:rPr>
          <w:rFonts w:ascii="Agenda Regular" w:eastAsia="Times New Roman" w:hAnsi="Agenda Regular"/>
          <w:color w:val="182249"/>
          <w:lang w:eastAsia="en-GB"/>
        </w:rPr>
        <w:t xml:space="preserve">A wide-ranging benefit package including lunch, </w:t>
      </w:r>
      <w:r w:rsidR="3B748911" w:rsidRPr="5042175B">
        <w:rPr>
          <w:rFonts w:ascii="Agenda Regular" w:eastAsia="Times New Roman" w:hAnsi="Agenda Regular"/>
          <w:color w:val="182249"/>
          <w:lang w:eastAsia="en-GB"/>
        </w:rPr>
        <w:t xml:space="preserve">free </w:t>
      </w:r>
      <w:r w:rsidRPr="5042175B">
        <w:rPr>
          <w:rFonts w:ascii="Agenda Regular" w:eastAsia="Times New Roman" w:hAnsi="Agenda Regular"/>
          <w:color w:val="182249"/>
          <w:lang w:eastAsia="en-GB"/>
        </w:rPr>
        <w:t>gym membership, school fee discount, cycle to work scheme</w:t>
      </w:r>
      <w:r w:rsidR="17F6419D" w:rsidRPr="5042175B">
        <w:rPr>
          <w:rFonts w:ascii="Agenda Regular" w:eastAsia="Times New Roman" w:hAnsi="Agenda Regular"/>
          <w:color w:val="182249"/>
          <w:lang w:eastAsia="en-GB"/>
        </w:rPr>
        <w:t xml:space="preserve">, </w:t>
      </w:r>
      <w:r w:rsidR="2366C5E7" w:rsidRPr="5042175B">
        <w:rPr>
          <w:rFonts w:ascii="Agenda Regular" w:eastAsia="Times New Roman" w:hAnsi="Agenda Regular"/>
          <w:color w:val="182249"/>
          <w:lang w:eastAsia="en-GB"/>
        </w:rPr>
        <w:t xml:space="preserve">availability of computer staff loan, </w:t>
      </w:r>
      <w:r w:rsidR="17F6419D" w:rsidRPr="5042175B">
        <w:rPr>
          <w:rFonts w:ascii="Agenda Regular" w:eastAsia="Times New Roman" w:hAnsi="Agenda Regular"/>
          <w:color w:val="182249"/>
          <w:lang w:eastAsia="en-GB"/>
        </w:rPr>
        <w:t xml:space="preserve">contribution to cost of eye tests and glasses, </w:t>
      </w:r>
      <w:r w:rsidRPr="5042175B">
        <w:rPr>
          <w:rFonts w:ascii="Agenda Regular" w:eastAsia="Times New Roman" w:hAnsi="Agenda Regular"/>
          <w:color w:val="182249"/>
          <w:lang w:eastAsia="en-GB"/>
        </w:rPr>
        <w:t>free access to the Dulwich Picture Gallery</w:t>
      </w:r>
      <w:r w:rsidR="2F4DF327" w:rsidRPr="5042175B">
        <w:rPr>
          <w:rFonts w:ascii="Agenda Regular" w:eastAsia="Times New Roman" w:hAnsi="Agenda Regular"/>
          <w:color w:val="182249"/>
          <w:lang w:eastAsia="en-GB"/>
        </w:rPr>
        <w:t>, death in service benefit</w:t>
      </w:r>
    </w:p>
    <w:p w14:paraId="20D6CAC6" w14:textId="77777777" w:rsidR="00583E5C" w:rsidRDefault="00583E5C" w:rsidP="000608D6">
      <w:pPr>
        <w:pStyle w:val="ParagraphBody"/>
      </w:pPr>
    </w:p>
    <w:p w14:paraId="6B2DC706" w14:textId="77777777" w:rsidR="00FF017F" w:rsidRDefault="00FF017F" w:rsidP="00FF017F">
      <w:pPr>
        <w:pStyle w:val="LargeDisclaimer"/>
      </w:pPr>
      <w:r>
        <w:t>James Allen’s Girls’ School 144 East Dulwich Grove London SE22 8TE</w:t>
      </w:r>
    </w:p>
    <w:p w14:paraId="56391AC1" w14:textId="1D404EDE" w:rsidR="00876C11" w:rsidRDefault="00876C11" w:rsidP="004C2EBA">
      <w:pPr>
        <w:pStyle w:val="GCSESubjectsOverline"/>
      </w:pPr>
    </w:p>
    <w:p w14:paraId="085F0C43" w14:textId="41660A02" w:rsidR="004C62D5" w:rsidRDefault="004C62D5" w:rsidP="004C2EBA">
      <w:pPr>
        <w:pStyle w:val="GCSESubjectsOverline"/>
      </w:pPr>
    </w:p>
    <w:p w14:paraId="5D210D76" w14:textId="54D357EA" w:rsidR="004C62D5" w:rsidRPr="00B93488" w:rsidRDefault="004C62D5">
      <w:pPr>
        <w:pStyle w:val="ParagraphBody"/>
      </w:pPr>
      <w:r>
        <w:t xml:space="preserve">All members of staff at JAGS are involved in the pastoral welfare of our pupils. We offer a nurturing environment so our pupils can be confident, </w:t>
      </w:r>
      <w:r w:rsidR="067FCDE3">
        <w:t>happy,</w:t>
      </w:r>
      <w:r>
        <w:t xml:space="preserve"> and positive contributors to society. Our Form tutors, Heads of Year, Heads of Section, Chaplain,</w:t>
      </w:r>
      <w:r w:rsidR="000608D6">
        <w:t xml:space="preserve"> </w:t>
      </w:r>
      <w:r w:rsidR="2C3BE599">
        <w:t>Nurses,</w:t>
      </w:r>
      <w:r w:rsidR="000608D6">
        <w:t xml:space="preserve"> and</w:t>
      </w:r>
      <w:r>
        <w:t xml:space="preserve"> school counsellors </w:t>
      </w:r>
      <w:r w:rsidR="000608D6">
        <w:t xml:space="preserve">are overseen by the Deputy Head, </w:t>
      </w:r>
      <w:r w:rsidR="000608D6">
        <w:lastRenderedPageBreak/>
        <w:t xml:space="preserve">Pastoral. All pupils are seen as individuals with their own needs and we work as a close team to help them navigate their way through their school life. The Nursing team at JAGS is outstanding and works closely with staff and parents to support the young people in </w:t>
      </w:r>
      <w:r w:rsidR="00EE3CF5">
        <w:t>our</w:t>
      </w:r>
      <w:r w:rsidR="000608D6">
        <w:t xml:space="preserve"> care.</w:t>
      </w:r>
    </w:p>
    <w:p w14:paraId="37E71850" w14:textId="4BD162E6" w:rsidR="004C62D5" w:rsidRDefault="004C62D5">
      <w:pPr>
        <w:pStyle w:val="ParagraphBody"/>
      </w:pPr>
      <w:r>
        <w:t xml:space="preserve">We are looking for well-qualified </w:t>
      </w:r>
      <w:r w:rsidR="000608D6">
        <w:t>Wellbeing Practitioner</w:t>
      </w:r>
      <w:r w:rsidR="002E1F8B">
        <w:t>s</w:t>
      </w:r>
      <w:r w:rsidR="000608D6">
        <w:t xml:space="preserve"> / School Nurse</w:t>
      </w:r>
      <w:r w:rsidR="002E1F8B">
        <w:t>s</w:t>
      </w:r>
      <w:r w:rsidR="000608D6">
        <w:t xml:space="preserve"> </w:t>
      </w:r>
      <w:r>
        <w:t>t</w:t>
      </w:r>
      <w:r w:rsidR="000608D6">
        <w:t>o</w:t>
      </w:r>
      <w:r>
        <w:t xml:space="preserve"> join this exceptional </w:t>
      </w:r>
      <w:r w:rsidR="000608D6">
        <w:t>school</w:t>
      </w:r>
      <w:r>
        <w:t xml:space="preserve"> who shares our vision, is passionate abou</w:t>
      </w:r>
      <w:r w:rsidR="000608D6">
        <w:t>t the welfare and health of young people</w:t>
      </w:r>
      <w:r>
        <w:t>, and who will bring their own individuality to this warm and supportive team</w:t>
      </w:r>
      <w:r w:rsidR="2506D595">
        <w:t xml:space="preserve">. </w:t>
      </w:r>
      <w:r w:rsidR="00EE45DC">
        <w:t xml:space="preserve">Teamwork plays </w:t>
      </w:r>
      <w:r w:rsidR="70D4FA57">
        <w:t>a vital role</w:t>
      </w:r>
      <w:r w:rsidR="00EE45DC">
        <w:t xml:space="preserve"> within the Department: the staff love to </w:t>
      </w:r>
      <w:r w:rsidR="691E31EE">
        <w:t>share</w:t>
      </w:r>
      <w:r w:rsidR="00EE45DC">
        <w:t xml:space="preserve"> good practice, </w:t>
      </w:r>
      <w:r w:rsidR="5D22B0BB">
        <w:t>resources,</w:t>
      </w:r>
      <w:r w:rsidR="00EE45DC">
        <w:t xml:space="preserve"> and ideas.</w:t>
      </w:r>
      <w:r w:rsidR="60054B15">
        <w:t xml:space="preserve"> </w:t>
      </w:r>
      <w:r>
        <w:t xml:space="preserve">In addition, any prospective candidate must show an active commitment to the values and </w:t>
      </w:r>
      <w:r w:rsidR="3528FBB8">
        <w:t>ethos</w:t>
      </w:r>
      <w:r>
        <w:t xml:space="preserve"> of our school community and to the welfare of the pupils within it. </w:t>
      </w:r>
    </w:p>
    <w:p w14:paraId="3B923778" w14:textId="7366C724" w:rsidR="000608D6" w:rsidRDefault="000608D6">
      <w:pPr>
        <w:pStyle w:val="ParagraphBody"/>
      </w:pPr>
    </w:p>
    <w:p w14:paraId="48F29408" w14:textId="02D3EF69" w:rsidR="000608D6" w:rsidRDefault="3A82D91B">
      <w:pPr>
        <w:pStyle w:val="ParagraphBody"/>
      </w:pPr>
      <w:r>
        <w:rPr>
          <w:noProof/>
          <w:color w:val="2B579A"/>
          <w:shd w:val="clear" w:color="auto" w:fill="E6E6E6"/>
        </w:rPr>
        <w:drawing>
          <wp:inline distT="0" distB="0" distL="0" distR="0" wp14:anchorId="58745E5F" wp14:editId="042D1B3B">
            <wp:extent cx="6181725" cy="4121150"/>
            <wp:effectExtent l="0" t="0" r="0" b="0"/>
            <wp:docPr id="639362171" name="Picture 63936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81725" cy="4121150"/>
                    </a:xfrm>
                    <a:prstGeom prst="rect">
                      <a:avLst/>
                    </a:prstGeom>
                  </pic:spPr>
                </pic:pic>
              </a:graphicData>
            </a:graphic>
          </wp:inline>
        </w:drawing>
      </w:r>
    </w:p>
    <w:p w14:paraId="5091EC5E" w14:textId="0925A459" w:rsidR="000608D6" w:rsidRDefault="000608D6">
      <w:pPr>
        <w:pStyle w:val="ParagraphBody"/>
      </w:pPr>
    </w:p>
    <w:p w14:paraId="68AE03E4" w14:textId="77777777" w:rsidR="004B2288" w:rsidRDefault="004B2288" w:rsidP="004B2288">
      <w:pPr>
        <w:pStyle w:val="SubjectHeading"/>
        <w:rPr>
          <w:rStyle w:val="A0"/>
          <w:rFonts w:cstheme="majorBidi"/>
          <w:color w:val="182249"/>
          <w:sz w:val="56"/>
          <w:szCs w:val="56"/>
        </w:rPr>
      </w:pPr>
    </w:p>
    <w:p w14:paraId="0B4256B7" w14:textId="77777777" w:rsidR="004B2288" w:rsidRDefault="004B2288" w:rsidP="004B2288">
      <w:pPr>
        <w:pStyle w:val="SubjectHeading"/>
        <w:rPr>
          <w:rStyle w:val="A0"/>
          <w:rFonts w:cstheme="majorBidi"/>
          <w:color w:val="182249"/>
          <w:sz w:val="56"/>
          <w:szCs w:val="56"/>
        </w:rPr>
      </w:pPr>
    </w:p>
    <w:p w14:paraId="4DE86074" w14:textId="77777777" w:rsidR="00137274" w:rsidRDefault="00137274" w:rsidP="004B2288">
      <w:pPr>
        <w:pStyle w:val="SubjectHeading"/>
        <w:rPr>
          <w:rStyle w:val="A0"/>
          <w:rFonts w:cstheme="majorBidi"/>
          <w:color w:val="182249"/>
          <w:sz w:val="56"/>
          <w:szCs w:val="56"/>
        </w:rPr>
      </w:pPr>
    </w:p>
    <w:p w14:paraId="49C240A6" w14:textId="77777777" w:rsidR="00137274" w:rsidRDefault="00137274" w:rsidP="004B2288">
      <w:pPr>
        <w:pStyle w:val="SubjectHeading"/>
        <w:rPr>
          <w:rStyle w:val="A0"/>
          <w:rFonts w:cstheme="majorBidi"/>
          <w:color w:val="182249"/>
          <w:sz w:val="56"/>
          <w:szCs w:val="56"/>
        </w:rPr>
      </w:pPr>
    </w:p>
    <w:p w14:paraId="6D41A1B5" w14:textId="71AE60BE" w:rsidR="00B9383E" w:rsidRDefault="00B9383E" w:rsidP="004B2288">
      <w:pPr>
        <w:pStyle w:val="SubjectHeading"/>
        <w:rPr>
          <w:rStyle w:val="A0"/>
          <w:rFonts w:cstheme="majorBidi"/>
          <w:color w:val="182249"/>
          <w:sz w:val="56"/>
          <w:szCs w:val="56"/>
        </w:rPr>
      </w:pPr>
      <w:r>
        <w:rPr>
          <w:rStyle w:val="A0"/>
          <w:rFonts w:cstheme="majorBidi"/>
          <w:color w:val="182249"/>
          <w:sz w:val="56"/>
          <w:szCs w:val="56"/>
        </w:rPr>
        <w:t>THE ROLE</w:t>
      </w:r>
    </w:p>
    <w:p w14:paraId="09E58F2C" w14:textId="77777777" w:rsidR="00B9383E" w:rsidRPr="005945B3" w:rsidRDefault="00B9383E" w:rsidP="57D36CFA">
      <w:pPr>
        <w:ind w:left="2835" w:hanging="2835"/>
        <w:rPr>
          <w:rFonts w:ascii="Agenda Regular" w:eastAsia="Arial" w:hAnsi="Agenda Regular" w:cs="Arial"/>
          <w:b/>
          <w:bCs/>
          <w:color w:val="002060"/>
        </w:rPr>
      </w:pPr>
      <w:r w:rsidRPr="57D36CFA">
        <w:rPr>
          <w:rFonts w:ascii="Agenda Regular" w:eastAsia="Arial" w:hAnsi="Agenda Regular" w:cs="Arial"/>
          <w:b/>
          <w:bCs/>
          <w:color w:val="C30A32"/>
          <w:sz w:val="28"/>
          <w:szCs w:val="28"/>
        </w:rPr>
        <w:t>Job Title:</w:t>
      </w:r>
      <w:r>
        <w:tab/>
      </w:r>
      <w:r w:rsidR="00B14744" w:rsidRPr="57D36CFA">
        <w:rPr>
          <w:rFonts w:ascii="Agenda Regular" w:eastAsia="Arial" w:hAnsi="Agenda Regular" w:cs="Arial"/>
          <w:b/>
          <w:bCs/>
          <w:color w:val="002060"/>
        </w:rPr>
        <w:t>Wellbeing Practitioner / School Nurse</w:t>
      </w:r>
    </w:p>
    <w:p w14:paraId="765B6C6C" w14:textId="698A0C03" w:rsidR="21979F4B" w:rsidRDefault="21979F4B" w:rsidP="57D36CFA">
      <w:pPr>
        <w:ind w:left="2835" w:hanging="2835"/>
        <w:rPr>
          <w:rFonts w:ascii="Agenda Regular" w:eastAsia="Agenda Regular" w:hAnsi="Agenda Regular" w:cs="Agenda Regular"/>
          <w:color w:val="002060"/>
        </w:rPr>
      </w:pPr>
      <w:r w:rsidRPr="57D36CFA">
        <w:rPr>
          <w:rFonts w:ascii="Agenda Regular" w:eastAsia="Arial" w:hAnsi="Agenda Regular" w:cs="Arial"/>
          <w:b/>
          <w:bCs/>
          <w:color w:val="C30A32"/>
          <w:sz w:val="28"/>
          <w:szCs w:val="28"/>
        </w:rPr>
        <w:lastRenderedPageBreak/>
        <w:t>Terms &amp; Conditions:</w:t>
      </w:r>
      <w:r>
        <w:tab/>
      </w:r>
      <w:r w:rsidR="00354039">
        <w:rPr>
          <w:rFonts w:ascii="Agenda Regular" w:eastAsia="Agenda Regular" w:hAnsi="Agenda Regular" w:cs="Agenda Regular"/>
          <w:color w:val="002060"/>
        </w:rPr>
        <w:t>Part-time</w:t>
      </w:r>
      <w:r w:rsidR="002E1F8B">
        <w:rPr>
          <w:rFonts w:ascii="Agenda Regular" w:eastAsia="Agenda Regular" w:hAnsi="Agenda Regular" w:cs="Agenda Regular"/>
          <w:color w:val="002060"/>
        </w:rPr>
        <w:t xml:space="preserve"> or Full- time</w:t>
      </w:r>
      <w:r w:rsidR="5E6E2316" w:rsidRPr="57D36CFA">
        <w:rPr>
          <w:rFonts w:ascii="Agenda Regular" w:eastAsia="Agenda Regular" w:hAnsi="Agenda Regular" w:cs="Agenda Regular"/>
          <w:color w:val="002060"/>
        </w:rPr>
        <w:t xml:space="preserve"> (term time only + 1 </w:t>
      </w:r>
      <w:r w:rsidR="1E6B84A8" w:rsidRPr="57D36CFA">
        <w:rPr>
          <w:rFonts w:ascii="Agenda Regular" w:eastAsia="Agenda Regular" w:hAnsi="Agenda Regular" w:cs="Agenda Regular"/>
          <w:color w:val="002060"/>
        </w:rPr>
        <w:t>w</w:t>
      </w:r>
      <w:r w:rsidR="5E6E2316" w:rsidRPr="57D36CFA">
        <w:rPr>
          <w:rFonts w:ascii="Agenda Regular" w:eastAsia="Agenda Regular" w:hAnsi="Agenda Regular" w:cs="Agenda Regular"/>
          <w:color w:val="002060"/>
        </w:rPr>
        <w:t xml:space="preserve">eek) </w:t>
      </w:r>
    </w:p>
    <w:p w14:paraId="16ECFB45" w14:textId="52B6B7FE" w:rsidR="5E6E2316" w:rsidRDefault="5E6E2316" w:rsidP="57D36CFA">
      <w:pPr>
        <w:ind w:left="2835"/>
        <w:rPr>
          <w:rFonts w:ascii="Agenda Regular" w:eastAsia="Agenda Regular" w:hAnsi="Agenda Regular" w:cs="Agenda Regular"/>
          <w:color w:val="002060"/>
        </w:rPr>
      </w:pPr>
      <w:r w:rsidRPr="57D36CFA">
        <w:rPr>
          <w:rFonts w:ascii="Agenda Regular" w:eastAsia="Agenda Regular" w:hAnsi="Agenda Regular" w:cs="Agenda Regular"/>
          <w:color w:val="002060"/>
        </w:rPr>
        <w:t>The Medical Room opening hours are 8am – 5.30pm and hours will be required to fit in within this service</w:t>
      </w:r>
    </w:p>
    <w:p w14:paraId="201B9E54" w14:textId="2138D4FC" w:rsidR="2DC67DF5" w:rsidRPr="005765BF" w:rsidRDefault="00B9383E" w:rsidP="005765BF">
      <w:pPr>
        <w:ind w:left="2835" w:hanging="2835"/>
        <w:rPr>
          <w:rFonts w:ascii="Agenda Regular" w:eastAsia="Arial" w:hAnsi="Agenda Regular" w:cs="Arial"/>
          <w:color w:val="00154C"/>
        </w:rPr>
      </w:pPr>
      <w:r w:rsidRPr="00922400">
        <w:rPr>
          <w:rFonts w:ascii="Agenda Regular" w:eastAsia="Arial" w:hAnsi="Agenda Regular" w:cs="Arial"/>
          <w:b/>
          <w:bCs/>
          <w:color w:val="C30A32"/>
          <w:sz w:val="28"/>
          <w:szCs w:val="28"/>
        </w:rPr>
        <w:t>Salary:</w:t>
      </w:r>
      <w:r>
        <w:tab/>
      </w:r>
      <w:r w:rsidR="00D7282D" w:rsidRPr="00922400">
        <w:rPr>
          <w:rFonts w:ascii="Agenda Regular" w:eastAsia="Arial" w:hAnsi="Agenda Regular" w:cs="Arial"/>
          <w:color w:val="00154C"/>
        </w:rPr>
        <w:t>FTE Salary - £31,000 - £39,000</w:t>
      </w:r>
    </w:p>
    <w:p w14:paraId="4B8B92A8" w14:textId="77777777" w:rsidR="00493438" w:rsidRPr="004F5C9E" w:rsidRDefault="00B9383E" w:rsidP="004F5C9E">
      <w:pPr>
        <w:ind w:left="2835" w:hanging="2835"/>
        <w:rPr>
          <w:rFonts w:ascii="Agenda Regular" w:eastAsia="Arial" w:hAnsi="Agenda Regular" w:cs="Arial"/>
          <w:b/>
          <w:bCs/>
        </w:rPr>
      </w:pPr>
      <w:r w:rsidRPr="00DB6E30">
        <w:rPr>
          <w:rFonts w:ascii="Agenda Regular" w:eastAsia="Arial" w:hAnsi="Agenda Regular" w:cs="Arial"/>
          <w:b/>
          <w:bCs/>
          <w:color w:val="C30A32"/>
          <w:sz w:val="28"/>
          <w:szCs w:val="28"/>
        </w:rPr>
        <w:t>Responsible to:</w:t>
      </w:r>
      <w:r w:rsidRPr="005945B3">
        <w:rPr>
          <w:rFonts w:ascii="Agenda Regular" w:eastAsia="Arial" w:hAnsi="Agenda Regular" w:cs="Arial"/>
          <w:b/>
          <w:bCs/>
        </w:rPr>
        <w:tab/>
      </w:r>
      <w:r w:rsidR="00B14744">
        <w:rPr>
          <w:rFonts w:ascii="Agenda Regular" w:eastAsia="Arial" w:hAnsi="Agenda Regular" w:cs="Arial"/>
          <w:b/>
          <w:bCs/>
          <w:color w:val="00154C"/>
        </w:rPr>
        <w:t>Senior Nurse</w:t>
      </w:r>
    </w:p>
    <w:p w14:paraId="6858B4A0" w14:textId="2F9428F9" w:rsidR="00B9383E" w:rsidRDefault="00B9383E" w:rsidP="005765BF">
      <w:pPr>
        <w:ind w:left="2880" w:hanging="2880"/>
        <w:rPr>
          <w:rFonts w:ascii="Agenda Regular" w:hAnsi="Agenda Regular"/>
          <w:color w:val="182249"/>
        </w:rPr>
      </w:pPr>
      <w:r w:rsidRPr="57D36CFA">
        <w:rPr>
          <w:rFonts w:ascii="Agenda Regular" w:eastAsia="Arial" w:hAnsi="Agenda Regular" w:cs="Arial"/>
          <w:b/>
          <w:bCs/>
          <w:color w:val="C30A32"/>
          <w:sz w:val="28"/>
          <w:szCs w:val="28"/>
        </w:rPr>
        <w:t>Overview</w:t>
      </w:r>
      <w:r>
        <w:tab/>
      </w:r>
      <w:r w:rsidR="00B14744" w:rsidRPr="57D36CFA">
        <w:rPr>
          <w:rFonts w:ascii="Agenda Regular" w:hAnsi="Agenda Regular"/>
          <w:color w:val="182249"/>
        </w:rPr>
        <w:t>The role of the school nurses at JAGS is to support pupils’ health and wellbeing in order for them to participate fully in all aspects of school life</w:t>
      </w:r>
      <w:r w:rsidR="384827D3" w:rsidRPr="57D36CFA">
        <w:rPr>
          <w:rFonts w:ascii="Agenda Regular" w:hAnsi="Agenda Regular"/>
          <w:color w:val="182249"/>
        </w:rPr>
        <w:t xml:space="preserve">. </w:t>
      </w:r>
      <w:r w:rsidR="00B14744" w:rsidRPr="57D36CFA">
        <w:rPr>
          <w:rFonts w:ascii="Agenda Regular" w:hAnsi="Agenda Regular"/>
          <w:color w:val="182249"/>
        </w:rPr>
        <w:t>The Wellbeing Practitioner/</w:t>
      </w:r>
      <w:r w:rsidR="00792908" w:rsidRPr="57D36CFA">
        <w:rPr>
          <w:rFonts w:ascii="Agenda Regular" w:hAnsi="Agenda Regular"/>
          <w:color w:val="182249"/>
        </w:rPr>
        <w:t>S</w:t>
      </w:r>
      <w:r w:rsidR="00B14744" w:rsidRPr="57D36CFA">
        <w:rPr>
          <w:rFonts w:ascii="Agenda Regular" w:hAnsi="Agenda Regular"/>
          <w:color w:val="182249"/>
        </w:rPr>
        <w:t xml:space="preserve">chool </w:t>
      </w:r>
      <w:r w:rsidR="00792908" w:rsidRPr="57D36CFA">
        <w:rPr>
          <w:rFonts w:ascii="Agenda Regular" w:hAnsi="Agenda Regular"/>
          <w:color w:val="182249"/>
        </w:rPr>
        <w:t>N</w:t>
      </w:r>
      <w:r w:rsidR="00B14744" w:rsidRPr="57D36CFA">
        <w:rPr>
          <w:rFonts w:ascii="Agenda Regular" w:hAnsi="Agenda Regular"/>
          <w:color w:val="182249"/>
        </w:rPr>
        <w:t xml:space="preserve">urse will </w:t>
      </w:r>
      <w:r w:rsidR="00B14744" w:rsidRPr="57D36CFA">
        <w:rPr>
          <w:rFonts w:ascii="Agenda Regular" w:hAnsi="Agenda Regular" w:cs="Arial"/>
          <w:color w:val="182249"/>
        </w:rPr>
        <w:t>provide medical assistance to pupils and staff as necessary and be a source of expertise within the school community.</w:t>
      </w:r>
      <w:r w:rsidR="00B14744" w:rsidRPr="57D36CFA">
        <w:rPr>
          <w:rFonts w:ascii="Agenda Regular" w:hAnsi="Agenda Regular"/>
          <w:color w:val="182249"/>
        </w:rPr>
        <w:t xml:space="preserve"> </w:t>
      </w:r>
    </w:p>
    <w:p w14:paraId="61F4A5C8" w14:textId="77777777" w:rsidR="005765BF" w:rsidRPr="005765BF" w:rsidRDefault="005765BF" w:rsidP="005765BF">
      <w:pPr>
        <w:ind w:left="2880" w:hanging="2880"/>
        <w:rPr>
          <w:rFonts w:ascii="Trebuchet MS" w:hAnsi="Trebuchet MS"/>
        </w:rPr>
      </w:pPr>
    </w:p>
    <w:p w14:paraId="2E165EA1" w14:textId="2A6FBF93" w:rsidR="00B9383E" w:rsidRPr="00C6479D" w:rsidRDefault="00AD69A8" w:rsidP="00B9383E">
      <w:pPr>
        <w:jc w:val="both"/>
        <w:rPr>
          <w:rFonts w:ascii="Agenda Regular" w:eastAsia="Arial" w:hAnsi="Agenda Regular" w:cs="Arial"/>
          <w:color w:val="00154C"/>
        </w:rPr>
      </w:pPr>
      <w:r w:rsidRPr="57D36CFA">
        <w:rPr>
          <w:rFonts w:ascii="Agenda Regular" w:eastAsia="Arial" w:hAnsi="Agenda Regular" w:cs="Arial"/>
          <w:color w:val="00154C"/>
        </w:rPr>
        <w:t xml:space="preserve">The </w:t>
      </w:r>
      <w:r w:rsidR="00D7282D" w:rsidRPr="57D36CFA">
        <w:rPr>
          <w:rFonts w:ascii="Agenda Regular" w:eastAsia="Arial" w:hAnsi="Agenda Regular" w:cs="Arial"/>
          <w:color w:val="00154C"/>
        </w:rPr>
        <w:t>role</w:t>
      </w:r>
      <w:r w:rsidR="002E1F8B">
        <w:rPr>
          <w:rFonts w:ascii="Agenda Regular" w:eastAsia="Arial" w:hAnsi="Agenda Regular" w:cs="Arial"/>
          <w:color w:val="00154C"/>
        </w:rPr>
        <w:t>s</w:t>
      </w:r>
      <w:r w:rsidR="00D7282D" w:rsidRPr="57D36CFA">
        <w:rPr>
          <w:rFonts w:ascii="Agenda Regular" w:eastAsia="Arial" w:hAnsi="Agenda Regular" w:cs="Arial"/>
          <w:color w:val="00154C"/>
        </w:rPr>
        <w:t xml:space="preserve"> focus on</w:t>
      </w:r>
      <w:r w:rsidR="00D370D2" w:rsidRPr="57D36CFA">
        <w:rPr>
          <w:rFonts w:ascii="Agenda Regular" w:eastAsia="Arial" w:hAnsi="Agenda Regular" w:cs="Arial"/>
          <w:color w:val="00154C"/>
        </w:rPr>
        <w:t xml:space="preserve"> providing care in its widest sense concentrating on the physical, </w:t>
      </w:r>
      <w:r w:rsidR="2030AA04" w:rsidRPr="57D36CFA">
        <w:rPr>
          <w:rFonts w:ascii="Agenda Regular" w:eastAsia="Arial" w:hAnsi="Agenda Regular" w:cs="Arial"/>
          <w:color w:val="00154C"/>
        </w:rPr>
        <w:t>mental,</w:t>
      </w:r>
      <w:r w:rsidR="00D370D2" w:rsidRPr="57D36CFA">
        <w:rPr>
          <w:rFonts w:ascii="Agenda Regular" w:eastAsia="Arial" w:hAnsi="Agenda Regular" w:cs="Arial"/>
          <w:color w:val="00154C"/>
        </w:rPr>
        <w:t xml:space="preserve"> and emotional wellbeing of our school community. Th</w:t>
      </w:r>
      <w:r w:rsidR="002E1F8B">
        <w:rPr>
          <w:rFonts w:ascii="Agenda Regular" w:eastAsia="Arial" w:hAnsi="Agenda Regular" w:cs="Arial"/>
          <w:color w:val="00154C"/>
        </w:rPr>
        <w:t>ese</w:t>
      </w:r>
      <w:r w:rsidR="00D370D2" w:rsidRPr="57D36CFA">
        <w:rPr>
          <w:rFonts w:ascii="Agenda Regular" w:eastAsia="Arial" w:hAnsi="Agenda Regular" w:cs="Arial"/>
          <w:color w:val="00154C"/>
        </w:rPr>
        <w:t xml:space="preserve"> crucial role</w:t>
      </w:r>
      <w:r w:rsidR="002E1F8B">
        <w:rPr>
          <w:rFonts w:ascii="Agenda Regular" w:eastAsia="Arial" w:hAnsi="Agenda Regular" w:cs="Arial"/>
          <w:color w:val="00154C"/>
        </w:rPr>
        <w:t>s</w:t>
      </w:r>
      <w:r w:rsidR="00D370D2" w:rsidRPr="57D36CFA">
        <w:rPr>
          <w:rFonts w:ascii="Agenda Regular" w:eastAsia="Arial" w:hAnsi="Agenda Regular" w:cs="Arial"/>
          <w:color w:val="00154C"/>
        </w:rPr>
        <w:t xml:space="preserve"> will involve working closely with our in-house </w:t>
      </w:r>
      <w:r w:rsidR="006B0984" w:rsidRPr="57D36CFA">
        <w:rPr>
          <w:rFonts w:ascii="Agenda Regular" w:eastAsia="Arial" w:hAnsi="Agenda Regular" w:cs="Arial"/>
          <w:color w:val="00154C"/>
        </w:rPr>
        <w:t>pastoral team</w:t>
      </w:r>
      <w:r w:rsidR="008C2C7E" w:rsidRPr="57D36CFA">
        <w:rPr>
          <w:rFonts w:ascii="Agenda Regular" w:eastAsia="Arial" w:hAnsi="Agenda Regular" w:cs="Arial"/>
          <w:color w:val="00154C"/>
        </w:rPr>
        <w:t>, wider staff body</w:t>
      </w:r>
      <w:r w:rsidR="006B0984" w:rsidRPr="57D36CFA">
        <w:rPr>
          <w:rFonts w:ascii="Agenda Regular" w:eastAsia="Arial" w:hAnsi="Agenda Regular" w:cs="Arial"/>
          <w:color w:val="00154C"/>
        </w:rPr>
        <w:t xml:space="preserve"> and pupils’ parents. </w:t>
      </w:r>
      <w:r w:rsidR="008C2C7E" w:rsidRPr="57D36CFA">
        <w:rPr>
          <w:rFonts w:ascii="Agenda Regular" w:eastAsia="Arial" w:hAnsi="Agenda Regular" w:cs="Arial"/>
          <w:color w:val="00154C"/>
        </w:rPr>
        <w:t>The role</w:t>
      </w:r>
      <w:r w:rsidR="002E1F8B">
        <w:rPr>
          <w:rFonts w:ascii="Agenda Regular" w:eastAsia="Arial" w:hAnsi="Agenda Regular" w:cs="Arial"/>
          <w:color w:val="00154C"/>
        </w:rPr>
        <w:t>s</w:t>
      </w:r>
      <w:r w:rsidR="008C2C7E" w:rsidRPr="57D36CFA">
        <w:rPr>
          <w:rFonts w:ascii="Agenda Regular" w:eastAsia="Arial" w:hAnsi="Agenda Regular" w:cs="Arial"/>
          <w:color w:val="00154C"/>
        </w:rPr>
        <w:t xml:space="preserve"> </w:t>
      </w:r>
      <w:r w:rsidR="002E1F8B">
        <w:rPr>
          <w:rFonts w:ascii="Agenda Regular" w:eastAsia="Arial" w:hAnsi="Agenda Regular" w:cs="Arial"/>
          <w:color w:val="00154C"/>
        </w:rPr>
        <w:t>are</w:t>
      </w:r>
      <w:r w:rsidR="008C2C7E" w:rsidRPr="57D36CFA">
        <w:rPr>
          <w:rFonts w:ascii="Agenda Regular" w:eastAsia="Arial" w:hAnsi="Agenda Regular" w:cs="Arial"/>
          <w:color w:val="00154C"/>
        </w:rPr>
        <w:t xml:space="preserve"> based in the Senior </w:t>
      </w:r>
      <w:r w:rsidR="3A7A24DD" w:rsidRPr="57D36CFA">
        <w:rPr>
          <w:rFonts w:ascii="Agenda Regular" w:eastAsia="Arial" w:hAnsi="Agenda Regular" w:cs="Arial"/>
          <w:color w:val="00154C"/>
        </w:rPr>
        <w:t xml:space="preserve">School </w:t>
      </w:r>
      <w:r w:rsidR="3392497E" w:rsidRPr="57D36CFA">
        <w:rPr>
          <w:rFonts w:ascii="Agenda Regular" w:eastAsia="Arial" w:hAnsi="Agenda Regular" w:cs="Arial"/>
          <w:color w:val="00154C"/>
        </w:rPr>
        <w:t xml:space="preserve">and also </w:t>
      </w:r>
      <w:r w:rsidR="008C2C7E" w:rsidRPr="57D36CFA">
        <w:rPr>
          <w:rFonts w:ascii="Agenda Regular" w:eastAsia="Arial" w:hAnsi="Agenda Regular" w:cs="Arial"/>
          <w:color w:val="00154C"/>
        </w:rPr>
        <w:t>cover</w:t>
      </w:r>
      <w:r w:rsidR="002E1F8B">
        <w:rPr>
          <w:rFonts w:ascii="Agenda Regular" w:eastAsia="Arial" w:hAnsi="Agenda Regular" w:cs="Arial"/>
          <w:color w:val="00154C"/>
        </w:rPr>
        <w:t xml:space="preserve"> </w:t>
      </w:r>
      <w:r w:rsidR="008C2C7E" w:rsidRPr="57D36CFA">
        <w:rPr>
          <w:rFonts w:ascii="Agenda Regular" w:eastAsia="Arial" w:hAnsi="Agenda Regular" w:cs="Arial"/>
          <w:color w:val="00154C"/>
        </w:rPr>
        <w:t>our Junior School in additio</w:t>
      </w:r>
      <w:r w:rsidR="008D4C2A" w:rsidRPr="57D36CFA">
        <w:rPr>
          <w:rFonts w:ascii="Agenda Regular" w:eastAsia="Arial" w:hAnsi="Agenda Regular" w:cs="Arial"/>
          <w:color w:val="00154C"/>
        </w:rPr>
        <w:t>n</w:t>
      </w:r>
      <w:r w:rsidR="13132D03" w:rsidRPr="57D36CFA">
        <w:rPr>
          <w:rFonts w:ascii="Agenda Regular" w:eastAsia="Arial" w:hAnsi="Agenda Regular" w:cs="Arial"/>
          <w:color w:val="00154C"/>
        </w:rPr>
        <w:t xml:space="preserve">. </w:t>
      </w:r>
      <w:r w:rsidR="00B3272C" w:rsidRPr="57D36CFA">
        <w:rPr>
          <w:rFonts w:ascii="Agenda Regular" w:eastAsia="Arial" w:hAnsi="Agenda Regular" w:cs="Arial"/>
          <w:color w:val="00154C"/>
        </w:rPr>
        <w:t xml:space="preserve"> </w:t>
      </w:r>
    </w:p>
    <w:p w14:paraId="2B390DAC" w14:textId="77777777" w:rsidR="00B9383E" w:rsidRPr="00DB6E30" w:rsidRDefault="00B9383E" w:rsidP="00B9383E">
      <w:pPr>
        <w:jc w:val="both"/>
        <w:rPr>
          <w:rFonts w:ascii="Agenda Regular" w:eastAsia="Arial" w:hAnsi="Agenda Regular" w:cs="Arial"/>
          <w:b/>
          <w:bCs/>
          <w:color w:val="C30A32"/>
          <w:sz w:val="28"/>
          <w:szCs w:val="28"/>
        </w:rPr>
      </w:pPr>
      <w:r w:rsidRPr="00DB6E30">
        <w:rPr>
          <w:rFonts w:ascii="Agenda Regular" w:eastAsia="Arial" w:hAnsi="Agenda Regular" w:cs="Arial"/>
          <w:b/>
          <w:bCs/>
          <w:color w:val="C30A32"/>
          <w:sz w:val="28"/>
          <w:szCs w:val="28"/>
        </w:rPr>
        <w:t>Main responsibilities</w:t>
      </w:r>
    </w:p>
    <w:p w14:paraId="0F1E2568" w14:textId="4A8DD46A" w:rsidR="003C1A7D" w:rsidRDefault="00630239" w:rsidP="003C1A7D">
      <w:pPr>
        <w:pStyle w:val="Subtitle"/>
        <w:numPr>
          <w:ilvl w:val="0"/>
          <w:numId w:val="18"/>
        </w:numPr>
        <w:jc w:val="both"/>
        <w:rPr>
          <w:rFonts w:ascii="Agenda Regular" w:hAnsi="Agenda Regular"/>
          <w:b w:val="0"/>
          <w:bCs w:val="0"/>
          <w:color w:val="182249"/>
          <w:sz w:val="22"/>
          <w:szCs w:val="22"/>
        </w:rPr>
      </w:pPr>
      <w:r>
        <w:rPr>
          <w:rFonts w:ascii="Agenda Regular" w:hAnsi="Agenda Regular"/>
          <w:b w:val="0"/>
          <w:bCs w:val="0"/>
          <w:color w:val="182249"/>
          <w:sz w:val="22"/>
          <w:szCs w:val="22"/>
        </w:rPr>
        <w:t xml:space="preserve">Provide emergency and urgent medical assistance </w:t>
      </w:r>
      <w:r w:rsidR="00992F7D">
        <w:rPr>
          <w:rFonts w:ascii="Agenda Regular" w:hAnsi="Agenda Regular"/>
          <w:b w:val="0"/>
          <w:bCs w:val="0"/>
          <w:color w:val="182249"/>
          <w:sz w:val="22"/>
          <w:szCs w:val="22"/>
        </w:rPr>
        <w:t>to pupils and staff with the aim of encouraging pupils to return to their normal timetable as soon as appropriate</w:t>
      </w:r>
    </w:p>
    <w:p w14:paraId="3E1AB6C2" w14:textId="061544C7" w:rsidR="003C1A7D" w:rsidRDefault="003C1A7D" w:rsidP="003C1A7D">
      <w:pPr>
        <w:pStyle w:val="Subtitle"/>
        <w:numPr>
          <w:ilvl w:val="0"/>
          <w:numId w:val="18"/>
        </w:numPr>
        <w:jc w:val="both"/>
        <w:rPr>
          <w:rFonts w:ascii="Agenda Regular" w:hAnsi="Agenda Regular"/>
          <w:b w:val="0"/>
          <w:bCs w:val="0"/>
          <w:color w:val="182249"/>
          <w:sz w:val="22"/>
          <w:szCs w:val="22"/>
        </w:rPr>
      </w:pPr>
      <w:r>
        <w:rPr>
          <w:rFonts w:ascii="Agenda Regular" w:hAnsi="Agenda Regular"/>
          <w:b w:val="0"/>
          <w:bCs w:val="0"/>
          <w:color w:val="182249"/>
          <w:sz w:val="22"/>
          <w:szCs w:val="22"/>
        </w:rPr>
        <w:t>Where necessary, arranging for pupil</w:t>
      </w:r>
      <w:r w:rsidR="00E31219">
        <w:rPr>
          <w:rFonts w:ascii="Agenda Regular" w:hAnsi="Agenda Regular"/>
          <w:b w:val="0"/>
          <w:bCs w:val="0"/>
          <w:color w:val="182249"/>
          <w:sz w:val="22"/>
          <w:szCs w:val="22"/>
        </w:rPr>
        <w:t xml:space="preserve">/person to get safely home or to more appropriate care </w:t>
      </w:r>
      <w:proofErr w:type="spellStart"/>
      <w:r w:rsidR="00E31219">
        <w:rPr>
          <w:rFonts w:ascii="Agenda Regular" w:hAnsi="Agenda Regular"/>
          <w:b w:val="0"/>
          <w:bCs w:val="0"/>
          <w:color w:val="182249"/>
          <w:sz w:val="22"/>
          <w:szCs w:val="22"/>
        </w:rPr>
        <w:t>eg</w:t>
      </w:r>
      <w:proofErr w:type="spellEnd"/>
      <w:r w:rsidR="00E31219">
        <w:rPr>
          <w:rFonts w:ascii="Agenda Regular" w:hAnsi="Agenda Regular"/>
          <w:b w:val="0"/>
          <w:bCs w:val="0"/>
          <w:color w:val="182249"/>
          <w:sz w:val="22"/>
          <w:szCs w:val="22"/>
        </w:rPr>
        <w:t xml:space="preserve"> GP, Dentist, A&amp;E</w:t>
      </w:r>
    </w:p>
    <w:p w14:paraId="78FC4455" w14:textId="755BA840" w:rsidR="00E31219" w:rsidRDefault="00E31219" w:rsidP="003C1A7D">
      <w:pPr>
        <w:pStyle w:val="Subtitle"/>
        <w:numPr>
          <w:ilvl w:val="0"/>
          <w:numId w:val="18"/>
        </w:numPr>
        <w:jc w:val="both"/>
        <w:rPr>
          <w:rFonts w:ascii="Agenda Regular" w:hAnsi="Agenda Regular"/>
          <w:b w:val="0"/>
          <w:bCs w:val="0"/>
          <w:color w:val="182249"/>
          <w:sz w:val="22"/>
          <w:szCs w:val="22"/>
        </w:rPr>
      </w:pPr>
      <w:r>
        <w:rPr>
          <w:rFonts w:ascii="Agenda Regular" w:hAnsi="Agenda Regular"/>
          <w:b w:val="0"/>
          <w:bCs w:val="0"/>
          <w:color w:val="182249"/>
          <w:sz w:val="22"/>
          <w:szCs w:val="22"/>
        </w:rPr>
        <w:t>Administering medication according to school policy</w:t>
      </w:r>
    </w:p>
    <w:p w14:paraId="585295DC" w14:textId="6F39948B" w:rsidR="00E31219" w:rsidRDefault="00E31219" w:rsidP="003C1A7D">
      <w:pPr>
        <w:pStyle w:val="Subtitle"/>
        <w:numPr>
          <w:ilvl w:val="0"/>
          <w:numId w:val="18"/>
        </w:numPr>
        <w:jc w:val="both"/>
        <w:rPr>
          <w:rFonts w:ascii="Agenda Regular" w:hAnsi="Agenda Regular"/>
          <w:b w:val="0"/>
          <w:bCs w:val="0"/>
          <w:color w:val="182249"/>
          <w:sz w:val="22"/>
          <w:szCs w:val="22"/>
        </w:rPr>
      </w:pPr>
      <w:r>
        <w:rPr>
          <w:rFonts w:ascii="Agenda Regular" w:hAnsi="Agenda Regular"/>
          <w:b w:val="0"/>
          <w:bCs w:val="0"/>
          <w:color w:val="182249"/>
          <w:sz w:val="22"/>
          <w:szCs w:val="22"/>
        </w:rPr>
        <w:t>Liaison with parents/carers regarding their child’s health and wellbeing as appropriate</w:t>
      </w:r>
    </w:p>
    <w:p w14:paraId="726D5E38" w14:textId="487FB066" w:rsidR="00427458" w:rsidRDefault="00E31219" w:rsidP="00E31219">
      <w:pPr>
        <w:pStyle w:val="Subtitle"/>
        <w:numPr>
          <w:ilvl w:val="0"/>
          <w:numId w:val="18"/>
        </w:numPr>
        <w:jc w:val="both"/>
        <w:rPr>
          <w:rFonts w:ascii="Agenda Regular" w:hAnsi="Agenda Regular"/>
          <w:b w:val="0"/>
          <w:bCs w:val="0"/>
          <w:color w:val="182249"/>
          <w:sz w:val="22"/>
          <w:szCs w:val="22"/>
        </w:rPr>
      </w:pPr>
      <w:r>
        <w:rPr>
          <w:rFonts w:ascii="Agenda Regular" w:hAnsi="Agenda Regular"/>
          <w:b w:val="0"/>
          <w:bCs w:val="0"/>
          <w:color w:val="182249"/>
          <w:sz w:val="22"/>
          <w:szCs w:val="22"/>
        </w:rPr>
        <w:t>Promote health and wellbeing to pupils and staff</w:t>
      </w:r>
    </w:p>
    <w:p w14:paraId="659F05B4" w14:textId="77777777" w:rsidR="00E31219" w:rsidRPr="00E31219" w:rsidRDefault="00E31219" w:rsidP="00E31219">
      <w:pPr>
        <w:pStyle w:val="Subtitle"/>
        <w:ind w:left="720"/>
        <w:jc w:val="both"/>
        <w:rPr>
          <w:rFonts w:ascii="Agenda Regular" w:hAnsi="Agenda Regular"/>
          <w:b w:val="0"/>
          <w:bCs w:val="0"/>
          <w:color w:val="182249"/>
          <w:sz w:val="22"/>
          <w:szCs w:val="22"/>
        </w:rPr>
      </w:pPr>
    </w:p>
    <w:p w14:paraId="5412D07D" w14:textId="28AD0DA5" w:rsidR="00427458" w:rsidRPr="00E31219" w:rsidRDefault="00E31219" w:rsidP="00E31219">
      <w:pPr>
        <w:jc w:val="both"/>
        <w:rPr>
          <w:rFonts w:ascii="Agenda Regular" w:eastAsia="Arial" w:hAnsi="Agenda Regular" w:cs="Arial"/>
          <w:b/>
          <w:bCs/>
          <w:color w:val="C30A32"/>
          <w:sz w:val="28"/>
          <w:szCs w:val="28"/>
        </w:rPr>
      </w:pPr>
      <w:r>
        <w:rPr>
          <w:rFonts w:ascii="Agenda Regular" w:eastAsia="Arial" w:hAnsi="Agenda Regular" w:cs="Arial"/>
          <w:b/>
          <w:bCs/>
          <w:color w:val="C30A32"/>
          <w:sz w:val="28"/>
          <w:szCs w:val="28"/>
        </w:rPr>
        <w:t>Medical Room</w:t>
      </w:r>
    </w:p>
    <w:p w14:paraId="70D5314F" w14:textId="77777777" w:rsidR="00427458" w:rsidRPr="00657492" w:rsidRDefault="00427458" w:rsidP="0A56ADB8">
      <w:pPr>
        <w:pStyle w:val="Subtitle"/>
        <w:numPr>
          <w:ilvl w:val="0"/>
          <w:numId w:val="18"/>
        </w:numPr>
        <w:jc w:val="both"/>
        <w:rPr>
          <w:rFonts w:ascii="Agenda Regular" w:hAnsi="Agenda Regular"/>
          <w:b w:val="0"/>
          <w:bCs w:val="0"/>
          <w:color w:val="182249"/>
          <w:sz w:val="18"/>
          <w:szCs w:val="18"/>
        </w:rPr>
      </w:pPr>
      <w:r w:rsidRPr="57D36CFA">
        <w:rPr>
          <w:rFonts w:ascii="Agenda Regular" w:hAnsi="Agenda Regular"/>
          <w:b w:val="0"/>
          <w:bCs w:val="0"/>
          <w:color w:val="182249"/>
          <w:sz w:val="22"/>
          <w:szCs w:val="22"/>
        </w:rPr>
        <w:t>Maintain stocks of medical supplies and ensure medical equipment is accessible and in good working order.</w:t>
      </w:r>
    </w:p>
    <w:p w14:paraId="3DD1A51A" w14:textId="77777777" w:rsidR="00427458" w:rsidRPr="00657492" w:rsidRDefault="00427458" w:rsidP="0A56ADB8">
      <w:pPr>
        <w:pStyle w:val="Subtitle"/>
        <w:numPr>
          <w:ilvl w:val="0"/>
          <w:numId w:val="18"/>
        </w:numPr>
        <w:jc w:val="both"/>
        <w:rPr>
          <w:rFonts w:ascii="Agenda Regular" w:hAnsi="Agenda Regular"/>
          <w:b w:val="0"/>
          <w:bCs w:val="0"/>
          <w:color w:val="182249"/>
          <w:sz w:val="18"/>
          <w:szCs w:val="18"/>
        </w:rPr>
      </w:pPr>
      <w:r w:rsidRPr="57D36CFA">
        <w:rPr>
          <w:rFonts w:ascii="Agenda Regular" w:hAnsi="Agenda Regular"/>
          <w:b w:val="0"/>
          <w:bCs w:val="0"/>
          <w:color w:val="182249"/>
          <w:sz w:val="22"/>
          <w:szCs w:val="22"/>
        </w:rPr>
        <w:t xml:space="preserve">Ensuring pupils emergency medicine supplies are in date and sending reminders prior to expiry </w:t>
      </w:r>
    </w:p>
    <w:p w14:paraId="5632465D" w14:textId="280EC667" w:rsidR="00B3272C" w:rsidRPr="008C2C7E" w:rsidRDefault="00427458" w:rsidP="57D36CFA">
      <w:pPr>
        <w:pStyle w:val="Subtitle"/>
        <w:numPr>
          <w:ilvl w:val="0"/>
          <w:numId w:val="18"/>
        </w:numPr>
        <w:jc w:val="both"/>
        <w:rPr>
          <w:rFonts w:ascii="Agenda Regular" w:hAnsi="Agenda Regular"/>
          <w:b w:val="0"/>
          <w:bCs w:val="0"/>
          <w:color w:val="182249"/>
          <w:sz w:val="22"/>
          <w:szCs w:val="22"/>
        </w:rPr>
      </w:pPr>
      <w:r w:rsidRPr="57D36CFA">
        <w:rPr>
          <w:rFonts w:ascii="Agenda Regular" w:hAnsi="Agenda Regular"/>
          <w:b w:val="0"/>
          <w:bCs w:val="0"/>
          <w:color w:val="182249"/>
          <w:sz w:val="22"/>
          <w:szCs w:val="22"/>
        </w:rPr>
        <w:t xml:space="preserve">Maintenance of First aid supplies in school including </w:t>
      </w:r>
      <w:r w:rsidR="00B3272C" w:rsidRPr="57D36CFA">
        <w:rPr>
          <w:rFonts w:ascii="Agenda Regular" w:hAnsi="Agenda Regular"/>
          <w:b w:val="0"/>
          <w:bCs w:val="0"/>
          <w:color w:val="182249"/>
          <w:sz w:val="22"/>
          <w:szCs w:val="22"/>
        </w:rPr>
        <w:t>JAGS Prep and Pre-Prep</w:t>
      </w:r>
      <w:r w:rsidRPr="57D36CFA">
        <w:rPr>
          <w:rFonts w:ascii="Agenda Regular" w:hAnsi="Agenda Regular"/>
          <w:b w:val="0"/>
          <w:bCs w:val="0"/>
          <w:color w:val="182249"/>
          <w:sz w:val="22"/>
          <w:szCs w:val="22"/>
        </w:rPr>
        <w:t xml:space="preserve"> and provision for school trips </w:t>
      </w:r>
    </w:p>
    <w:p w14:paraId="7726D564" w14:textId="5AF4FAEA" w:rsidR="00B3272C" w:rsidRPr="00657492" w:rsidRDefault="00B3272C" w:rsidP="0A56ADB8">
      <w:pPr>
        <w:pStyle w:val="Subtitle"/>
        <w:numPr>
          <w:ilvl w:val="0"/>
          <w:numId w:val="18"/>
        </w:numPr>
        <w:jc w:val="both"/>
        <w:rPr>
          <w:rFonts w:ascii="Agenda Regular" w:hAnsi="Agenda Regular"/>
          <w:color w:val="182249"/>
          <w:sz w:val="18"/>
          <w:szCs w:val="18"/>
        </w:rPr>
      </w:pPr>
      <w:r w:rsidRPr="57D36CFA">
        <w:rPr>
          <w:rFonts w:ascii="Agenda Regular" w:hAnsi="Agenda Regular"/>
          <w:b w:val="0"/>
          <w:bCs w:val="0"/>
          <w:color w:val="182249"/>
          <w:sz w:val="22"/>
          <w:szCs w:val="22"/>
        </w:rPr>
        <w:t>Liaise with the Deputy Head,</w:t>
      </w:r>
      <w:r w:rsidRPr="57D36CFA">
        <w:rPr>
          <w:rFonts w:ascii="Agenda Regular" w:hAnsi="Agenda Regular"/>
          <w:b w:val="0"/>
          <w:bCs w:val="0"/>
          <w:color w:val="182249"/>
          <w:sz w:val="20"/>
          <w:szCs w:val="20"/>
        </w:rPr>
        <w:t xml:space="preserve"> </w:t>
      </w:r>
      <w:r w:rsidRPr="57D36CFA">
        <w:rPr>
          <w:rFonts w:ascii="Agenda Regular" w:hAnsi="Agenda Regular"/>
          <w:b w:val="0"/>
          <w:bCs w:val="0"/>
          <w:sz w:val="22"/>
          <w:szCs w:val="22"/>
        </w:rPr>
        <w:t>Pastora</w:t>
      </w:r>
      <w:r w:rsidRPr="57D36CFA">
        <w:rPr>
          <w:rFonts w:ascii="Trebuchet MS" w:hAnsi="Trebuchet MS"/>
          <w:b w:val="0"/>
          <w:bCs w:val="0"/>
        </w:rPr>
        <w:t>l,</w:t>
      </w:r>
      <w:r w:rsidRPr="57D36CFA">
        <w:rPr>
          <w:rFonts w:ascii="Agenda Regular" w:hAnsi="Agenda Regular"/>
          <w:b w:val="0"/>
          <w:bCs w:val="0"/>
          <w:color w:val="182249"/>
          <w:sz w:val="22"/>
          <w:szCs w:val="22"/>
        </w:rPr>
        <w:t xml:space="preserve"> the School Doctor, Counsellor</w:t>
      </w:r>
      <w:r w:rsidR="00D370D2" w:rsidRPr="57D36CFA">
        <w:rPr>
          <w:rFonts w:ascii="Agenda Regular" w:hAnsi="Agenda Regular"/>
          <w:b w:val="0"/>
          <w:bCs w:val="0"/>
          <w:color w:val="182249"/>
          <w:sz w:val="22"/>
          <w:szCs w:val="22"/>
        </w:rPr>
        <w:t>s</w:t>
      </w:r>
      <w:r w:rsidRPr="57D36CFA">
        <w:rPr>
          <w:rFonts w:ascii="Agenda Regular" w:hAnsi="Agenda Regular"/>
          <w:b w:val="0"/>
          <w:bCs w:val="0"/>
          <w:color w:val="182249"/>
          <w:sz w:val="22"/>
          <w:szCs w:val="22"/>
        </w:rPr>
        <w:t xml:space="preserve">, Head of </w:t>
      </w:r>
      <w:r w:rsidR="53839AF3" w:rsidRPr="57D36CFA">
        <w:rPr>
          <w:rFonts w:ascii="Agenda Regular" w:hAnsi="Agenda Regular"/>
          <w:b w:val="0"/>
          <w:bCs w:val="0"/>
          <w:color w:val="182249"/>
          <w:sz w:val="22"/>
          <w:szCs w:val="22"/>
        </w:rPr>
        <w:t>Year,</w:t>
      </w:r>
      <w:r w:rsidRPr="57D36CFA">
        <w:rPr>
          <w:rFonts w:ascii="Agenda Regular" w:hAnsi="Agenda Regular"/>
          <w:b w:val="0"/>
          <w:bCs w:val="0"/>
          <w:color w:val="182249"/>
          <w:sz w:val="22"/>
          <w:szCs w:val="22"/>
        </w:rPr>
        <w:t xml:space="preserve"> and colleagues with a pastoral responsibility to ensure that appropriate information is shared to ensure the best outcomes for pupils.</w:t>
      </w:r>
    </w:p>
    <w:p w14:paraId="27D55BBC" w14:textId="77777777" w:rsidR="00B3272C" w:rsidRPr="00657492" w:rsidRDefault="00B3272C" w:rsidP="0A56ADB8">
      <w:pPr>
        <w:pStyle w:val="Subtitle"/>
        <w:numPr>
          <w:ilvl w:val="0"/>
          <w:numId w:val="18"/>
        </w:numPr>
        <w:jc w:val="both"/>
        <w:rPr>
          <w:rFonts w:ascii="Agenda Regular" w:hAnsi="Agenda Regular"/>
          <w:color w:val="182249"/>
          <w:sz w:val="18"/>
          <w:szCs w:val="18"/>
        </w:rPr>
      </w:pPr>
      <w:r w:rsidRPr="57D36CFA">
        <w:rPr>
          <w:rFonts w:ascii="Agenda Regular" w:hAnsi="Agenda Regular"/>
          <w:b w:val="0"/>
          <w:bCs w:val="0"/>
          <w:color w:val="182249"/>
          <w:sz w:val="22"/>
          <w:szCs w:val="22"/>
        </w:rPr>
        <w:t>Liaising with external agencies such as GP’s, CAMHS as appropriate</w:t>
      </w:r>
    </w:p>
    <w:p w14:paraId="3C495726" w14:textId="6D9DDA93" w:rsidR="00B3272C" w:rsidRPr="00657492" w:rsidRDefault="00B3272C" w:rsidP="00657492">
      <w:pPr>
        <w:pStyle w:val="Subtitle"/>
        <w:numPr>
          <w:ilvl w:val="0"/>
          <w:numId w:val="18"/>
        </w:numPr>
        <w:jc w:val="both"/>
        <w:rPr>
          <w:rFonts w:ascii="Agenda Regular" w:hAnsi="Agenda Regular"/>
        </w:rPr>
      </w:pPr>
      <w:r w:rsidRPr="57D36CFA">
        <w:rPr>
          <w:rFonts w:ascii="Agenda Regular" w:hAnsi="Agenda Regular"/>
          <w:b w:val="0"/>
          <w:bCs w:val="0"/>
          <w:color w:val="182249"/>
          <w:sz w:val="22"/>
          <w:szCs w:val="22"/>
        </w:rPr>
        <w:t xml:space="preserve">Be proactive </w:t>
      </w:r>
      <w:r w:rsidR="43D741EC" w:rsidRPr="57D36CFA">
        <w:rPr>
          <w:rFonts w:ascii="Agenda Regular" w:hAnsi="Agenda Regular"/>
          <w:b w:val="0"/>
          <w:bCs w:val="0"/>
          <w:color w:val="182249"/>
          <w:sz w:val="22"/>
          <w:szCs w:val="22"/>
        </w:rPr>
        <w:t>regarding</w:t>
      </w:r>
      <w:r w:rsidRPr="57D36CFA">
        <w:rPr>
          <w:rFonts w:ascii="Agenda Regular" w:hAnsi="Agenda Regular"/>
          <w:b w:val="0"/>
          <w:bCs w:val="0"/>
          <w:color w:val="182249"/>
          <w:sz w:val="22"/>
          <w:szCs w:val="22"/>
        </w:rPr>
        <w:t xml:space="preserve"> safeguarding and keep training updated</w:t>
      </w:r>
    </w:p>
    <w:p w14:paraId="64A13447" w14:textId="77777777" w:rsidR="00B3272C" w:rsidRPr="00657492" w:rsidRDefault="00B3272C" w:rsidP="00B3272C">
      <w:pPr>
        <w:pStyle w:val="ListParagraph"/>
        <w:rPr>
          <w:rFonts w:ascii="Agenda Regular" w:hAnsi="Agenda Regular"/>
          <w:b/>
          <w:bCs/>
        </w:rPr>
      </w:pPr>
    </w:p>
    <w:p w14:paraId="460DFD86" w14:textId="6BB8A526" w:rsidR="00B3272C" w:rsidRPr="00E31219" w:rsidRDefault="00E31219" w:rsidP="00E31219">
      <w:pPr>
        <w:jc w:val="both"/>
        <w:rPr>
          <w:rFonts w:ascii="Agenda Regular" w:eastAsia="Arial" w:hAnsi="Agenda Regular" w:cs="Arial"/>
          <w:b/>
          <w:bCs/>
          <w:color w:val="C30A32"/>
          <w:sz w:val="28"/>
          <w:szCs w:val="28"/>
        </w:rPr>
      </w:pPr>
      <w:r>
        <w:rPr>
          <w:rFonts w:ascii="Agenda Regular" w:eastAsia="Arial" w:hAnsi="Agenda Regular" w:cs="Arial"/>
          <w:b/>
          <w:bCs/>
          <w:color w:val="C30A32"/>
          <w:sz w:val="28"/>
          <w:szCs w:val="28"/>
        </w:rPr>
        <w:t>Administration</w:t>
      </w:r>
    </w:p>
    <w:p w14:paraId="1641FE97" w14:textId="6D17ABBD" w:rsidR="00E31219" w:rsidRDefault="00E31219" w:rsidP="00B3272C">
      <w:pPr>
        <w:pStyle w:val="Subtitle"/>
        <w:numPr>
          <w:ilvl w:val="0"/>
          <w:numId w:val="18"/>
        </w:numPr>
        <w:jc w:val="both"/>
        <w:rPr>
          <w:rFonts w:ascii="Agenda Regular" w:hAnsi="Agenda Regular"/>
          <w:b w:val="0"/>
          <w:bCs w:val="0"/>
          <w:color w:val="182249"/>
          <w:sz w:val="22"/>
          <w:szCs w:val="22"/>
        </w:rPr>
      </w:pPr>
      <w:r>
        <w:rPr>
          <w:rFonts w:ascii="Agenda Regular" w:hAnsi="Agenda Regular"/>
          <w:b w:val="0"/>
          <w:bCs w:val="0"/>
          <w:color w:val="182249"/>
          <w:sz w:val="22"/>
          <w:szCs w:val="22"/>
        </w:rPr>
        <w:t>Maintain pupil records – written and electronic</w:t>
      </w:r>
    </w:p>
    <w:p w14:paraId="40246D5E" w14:textId="396832F9" w:rsidR="00E31219" w:rsidRDefault="00E31219" w:rsidP="00B3272C">
      <w:pPr>
        <w:pStyle w:val="Subtitle"/>
        <w:numPr>
          <w:ilvl w:val="0"/>
          <w:numId w:val="18"/>
        </w:numPr>
        <w:jc w:val="both"/>
        <w:rPr>
          <w:rFonts w:ascii="Agenda Regular" w:hAnsi="Agenda Regular"/>
          <w:b w:val="0"/>
          <w:bCs w:val="0"/>
          <w:color w:val="182249"/>
          <w:sz w:val="22"/>
          <w:szCs w:val="22"/>
        </w:rPr>
      </w:pPr>
      <w:r>
        <w:rPr>
          <w:rFonts w:ascii="Agenda Regular" w:hAnsi="Agenda Regular"/>
          <w:b w:val="0"/>
          <w:bCs w:val="0"/>
          <w:color w:val="182249"/>
          <w:sz w:val="22"/>
          <w:szCs w:val="22"/>
        </w:rPr>
        <w:t>Provision of first aid information for school trips</w:t>
      </w:r>
    </w:p>
    <w:p w14:paraId="6D78569E" w14:textId="266D2468" w:rsidR="00E31219" w:rsidRDefault="00E31219" w:rsidP="00B3272C">
      <w:pPr>
        <w:pStyle w:val="Subtitle"/>
        <w:numPr>
          <w:ilvl w:val="0"/>
          <w:numId w:val="18"/>
        </w:numPr>
        <w:jc w:val="both"/>
        <w:rPr>
          <w:rFonts w:ascii="Agenda Regular" w:hAnsi="Agenda Regular"/>
          <w:b w:val="0"/>
          <w:bCs w:val="0"/>
          <w:color w:val="182249"/>
          <w:sz w:val="22"/>
          <w:szCs w:val="22"/>
        </w:rPr>
      </w:pPr>
      <w:r>
        <w:rPr>
          <w:rFonts w:ascii="Agenda Regular" w:hAnsi="Agenda Regular"/>
          <w:b w:val="0"/>
          <w:bCs w:val="0"/>
          <w:color w:val="182249"/>
          <w:sz w:val="22"/>
          <w:szCs w:val="22"/>
        </w:rPr>
        <w:t>Maintain a register of school first aiders and assist with the organisation of onsite training</w:t>
      </w:r>
    </w:p>
    <w:p w14:paraId="3E766641" w14:textId="7BA87E40" w:rsidR="004F174E" w:rsidRDefault="00E31219" w:rsidP="00E31219">
      <w:pPr>
        <w:pStyle w:val="Subtitle"/>
        <w:numPr>
          <w:ilvl w:val="0"/>
          <w:numId w:val="18"/>
        </w:numPr>
        <w:jc w:val="both"/>
        <w:rPr>
          <w:rFonts w:ascii="Agenda Regular" w:hAnsi="Agenda Regular"/>
          <w:b w:val="0"/>
          <w:bCs w:val="0"/>
          <w:color w:val="182249"/>
          <w:sz w:val="22"/>
          <w:szCs w:val="22"/>
        </w:rPr>
      </w:pPr>
      <w:r>
        <w:rPr>
          <w:rFonts w:ascii="Agenda Regular" w:hAnsi="Agenda Regular"/>
          <w:b w:val="0"/>
          <w:bCs w:val="0"/>
          <w:color w:val="182249"/>
          <w:sz w:val="22"/>
          <w:szCs w:val="22"/>
        </w:rPr>
        <w:t>A</w:t>
      </w:r>
      <w:r w:rsidR="004F174E">
        <w:rPr>
          <w:rFonts w:ascii="Agenda Regular" w:hAnsi="Agenda Regular"/>
          <w:b w:val="0"/>
          <w:bCs w:val="0"/>
          <w:color w:val="182249"/>
          <w:sz w:val="22"/>
          <w:szCs w:val="22"/>
        </w:rPr>
        <w:t xml:space="preserve">dministrative </w:t>
      </w:r>
      <w:r w:rsidR="5043FFF2" w:rsidRPr="00E31219">
        <w:rPr>
          <w:rFonts w:ascii="Agenda Regular" w:hAnsi="Agenda Regular"/>
          <w:b w:val="0"/>
          <w:bCs w:val="0"/>
          <w:color w:val="182249"/>
          <w:sz w:val="22"/>
          <w:szCs w:val="22"/>
        </w:rPr>
        <w:t>support to ensure the smooth running of vaccinations delivered by the</w:t>
      </w:r>
      <w:r w:rsidR="00EE45DC" w:rsidRPr="00E31219">
        <w:rPr>
          <w:rFonts w:ascii="Agenda Regular" w:hAnsi="Agenda Regular"/>
          <w:b w:val="0"/>
          <w:bCs w:val="0"/>
          <w:color w:val="182249"/>
          <w:sz w:val="22"/>
          <w:szCs w:val="22"/>
        </w:rPr>
        <w:t xml:space="preserve"> </w:t>
      </w:r>
      <w:r w:rsidR="5043FFF2" w:rsidRPr="00E31219">
        <w:rPr>
          <w:rFonts w:ascii="Agenda Regular" w:hAnsi="Agenda Regular"/>
          <w:b w:val="0"/>
          <w:bCs w:val="0"/>
          <w:color w:val="182249"/>
          <w:sz w:val="22"/>
          <w:szCs w:val="22"/>
        </w:rPr>
        <w:t>NHS School Age Immunisation programme</w:t>
      </w:r>
    </w:p>
    <w:p w14:paraId="0A004A0D" w14:textId="1F29DA1D" w:rsidR="004F174E" w:rsidRDefault="004F174E" w:rsidP="00E31219">
      <w:pPr>
        <w:pStyle w:val="Subtitle"/>
        <w:numPr>
          <w:ilvl w:val="0"/>
          <w:numId w:val="18"/>
        </w:numPr>
        <w:jc w:val="both"/>
        <w:rPr>
          <w:rFonts w:ascii="Agenda Regular" w:hAnsi="Agenda Regular"/>
          <w:b w:val="0"/>
          <w:bCs w:val="0"/>
          <w:color w:val="182249"/>
          <w:sz w:val="22"/>
          <w:szCs w:val="22"/>
        </w:rPr>
      </w:pPr>
      <w:r>
        <w:rPr>
          <w:rFonts w:ascii="Agenda Regular" w:hAnsi="Agenda Regular"/>
          <w:b w:val="0"/>
          <w:bCs w:val="0"/>
          <w:color w:val="182249"/>
          <w:sz w:val="22"/>
          <w:szCs w:val="22"/>
        </w:rPr>
        <w:t>Contribute towards the development and updating of school medical policies, guidance and procedures</w:t>
      </w:r>
    </w:p>
    <w:p w14:paraId="619535ED" w14:textId="5D816D72" w:rsidR="00B9383E" w:rsidRDefault="004F174E" w:rsidP="004F174E">
      <w:pPr>
        <w:pStyle w:val="Subtitle"/>
        <w:numPr>
          <w:ilvl w:val="0"/>
          <w:numId w:val="18"/>
        </w:numPr>
        <w:jc w:val="both"/>
        <w:rPr>
          <w:rFonts w:ascii="Agenda Regular" w:hAnsi="Agenda Regular"/>
          <w:b w:val="0"/>
          <w:bCs w:val="0"/>
          <w:color w:val="182249"/>
          <w:sz w:val="22"/>
          <w:szCs w:val="22"/>
        </w:rPr>
      </w:pPr>
      <w:r>
        <w:rPr>
          <w:rFonts w:ascii="Agenda Regular" w:hAnsi="Agenda Regular"/>
          <w:b w:val="0"/>
          <w:bCs w:val="0"/>
          <w:color w:val="182249"/>
          <w:sz w:val="22"/>
          <w:szCs w:val="22"/>
        </w:rPr>
        <w:t>Assist with medical questionnaires and parental consents, recording and storing appropriately</w:t>
      </w:r>
    </w:p>
    <w:p w14:paraId="4950A627" w14:textId="77777777" w:rsidR="004F174E" w:rsidRPr="004F174E" w:rsidRDefault="004F174E" w:rsidP="004F174E">
      <w:pPr>
        <w:pStyle w:val="Subtitle"/>
        <w:ind w:left="720"/>
        <w:jc w:val="both"/>
        <w:rPr>
          <w:rFonts w:ascii="Agenda Regular" w:hAnsi="Agenda Regular"/>
          <w:b w:val="0"/>
          <w:bCs w:val="0"/>
          <w:color w:val="182249"/>
          <w:sz w:val="22"/>
          <w:szCs w:val="22"/>
        </w:rPr>
      </w:pPr>
    </w:p>
    <w:p w14:paraId="4DF2856E" w14:textId="4A26AB5E" w:rsidR="004F174E" w:rsidRPr="00DB6E30" w:rsidRDefault="004F174E" w:rsidP="004F174E">
      <w:pPr>
        <w:jc w:val="both"/>
        <w:rPr>
          <w:rFonts w:ascii="Agenda Regular" w:eastAsia="Arial" w:hAnsi="Agenda Regular" w:cs="Arial"/>
          <w:b/>
          <w:bCs/>
          <w:color w:val="C30A32"/>
          <w:sz w:val="28"/>
          <w:szCs w:val="28"/>
        </w:rPr>
      </w:pPr>
      <w:r>
        <w:rPr>
          <w:rFonts w:ascii="Agenda Regular" w:eastAsia="Arial" w:hAnsi="Agenda Regular" w:cs="Arial"/>
          <w:b/>
          <w:bCs/>
          <w:color w:val="C30A32"/>
          <w:sz w:val="28"/>
          <w:szCs w:val="28"/>
        </w:rPr>
        <w:t>Teaching</w:t>
      </w:r>
    </w:p>
    <w:p w14:paraId="20F6FA00" w14:textId="4831B1F5" w:rsidR="004F174E" w:rsidRDefault="004F174E" w:rsidP="00B3272C">
      <w:pPr>
        <w:pStyle w:val="Subtitle"/>
        <w:numPr>
          <w:ilvl w:val="0"/>
          <w:numId w:val="20"/>
        </w:numPr>
        <w:jc w:val="both"/>
        <w:rPr>
          <w:rFonts w:ascii="Agenda Regular" w:hAnsi="Agenda Regular"/>
          <w:b w:val="0"/>
          <w:bCs w:val="0"/>
          <w:color w:val="182249"/>
          <w:sz w:val="22"/>
          <w:szCs w:val="22"/>
        </w:rPr>
      </w:pPr>
      <w:r>
        <w:rPr>
          <w:rFonts w:ascii="Agenda Regular" w:hAnsi="Agenda Regular"/>
          <w:b w:val="0"/>
          <w:bCs w:val="0"/>
          <w:color w:val="182249"/>
          <w:sz w:val="22"/>
          <w:szCs w:val="22"/>
        </w:rPr>
        <w:t>Deliver some health components of the KS3 PSHCE curricu</w:t>
      </w:r>
      <w:r w:rsidR="00123031">
        <w:rPr>
          <w:rFonts w:ascii="Agenda Regular" w:hAnsi="Agenda Regular"/>
          <w:b w:val="0"/>
          <w:bCs w:val="0"/>
          <w:color w:val="182249"/>
          <w:sz w:val="22"/>
          <w:szCs w:val="22"/>
        </w:rPr>
        <w:t>lum across the school under the guidance of the Senior Nurse and Head of PSHCE and Wellbeing</w:t>
      </w:r>
    </w:p>
    <w:p w14:paraId="3584ECD4" w14:textId="25A3CC67" w:rsidR="00123031" w:rsidRDefault="00123031" w:rsidP="00B3272C">
      <w:pPr>
        <w:pStyle w:val="Subtitle"/>
        <w:numPr>
          <w:ilvl w:val="0"/>
          <w:numId w:val="20"/>
        </w:numPr>
        <w:jc w:val="both"/>
        <w:rPr>
          <w:rFonts w:ascii="Agenda Regular" w:hAnsi="Agenda Regular"/>
          <w:b w:val="0"/>
          <w:bCs w:val="0"/>
          <w:color w:val="182249"/>
          <w:sz w:val="22"/>
          <w:szCs w:val="22"/>
        </w:rPr>
      </w:pPr>
      <w:r>
        <w:rPr>
          <w:rFonts w:ascii="Agenda Regular" w:hAnsi="Agenda Regular"/>
          <w:b w:val="0"/>
          <w:bCs w:val="0"/>
          <w:color w:val="182249"/>
          <w:sz w:val="22"/>
          <w:szCs w:val="22"/>
        </w:rPr>
        <w:t>Support staff Development as appropriate</w:t>
      </w:r>
    </w:p>
    <w:p w14:paraId="17E54856" w14:textId="7CE77790" w:rsidR="00123031" w:rsidRPr="004F174E" w:rsidRDefault="00123031" w:rsidP="00B3272C">
      <w:pPr>
        <w:pStyle w:val="Subtitle"/>
        <w:numPr>
          <w:ilvl w:val="0"/>
          <w:numId w:val="20"/>
        </w:numPr>
        <w:jc w:val="both"/>
        <w:rPr>
          <w:rFonts w:ascii="Agenda Regular" w:hAnsi="Agenda Regular"/>
          <w:b w:val="0"/>
          <w:bCs w:val="0"/>
          <w:color w:val="182249"/>
          <w:sz w:val="22"/>
          <w:szCs w:val="22"/>
        </w:rPr>
      </w:pPr>
      <w:r>
        <w:rPr>
          <w:rFonts w:ascii="Agenda Regular" w:hAnsi="Agenda Regular"/>
          <w:b w:val="0"/>
          <w:bCs w:val="0"/>
          <w:color w:val="182249"/>
          <w:sz w:val="22"/>
          <w:szCs w:val="22"/>
        </w:rPr>
        <w:t>Support health promotion within the school</w:t>
      </w:r>
    </w:p>
    <w:p w14:paraId="0AC67487" w14:textId="77777777" w:rsidR="00B3272C" w:rsidRPr="004B2288" w:rsidRDefault="00B3272C" w:rsidP="00B3272C">
      <w:pPr>
        <w:pStyle w:val="Subtitle"/>
        <w:ind w:left="360"/>
        <w:jc w:val="both"/>
        <w:rPr>
          <w:rFonts w:ascii="Agenda Regular" w:hAnsi="Agenda Regular"/>
          <w:b w:val="0"/>
          <w:bCs w:val="0"/>
          <w:color w:val="182249"/>
          <w:sz w:val="22"/>
          <w:szCs w:val="22"/>
        </w:rPr>
      </w:pPr>
    </w:p>
    <w:p w14:paraId="61AC09C9" w14:textId="5CCF13B5" w:rsidR="00B3272C" w:rsidRPr="005765BF" w:rsidRDefault="00123031" w:rsidP="005765BF">
      <w:pPr>
        <w:jc w:val="both"/>
        <w:rPr>
          <w:rFonts w:ascii="Agenda Regular" w:eastAsia="Arial" w:hAnsi="Agenda Regular" w:cs="Arial"/>
          <w:b/>
          <w:bCs/>
          <w:color w:val="C30A32"/>
          <w:sz w:val="28"/>
          <w:szCs w:val="28"/>
        </w:rPr>
      </w:pPr>
      <w:r>
        <w:rPr>
          <w:rFonts w:ascii="Agenda Regular" w:eastAsia="Arial" w:hAnsi="Agenda Regular" w:cs="Arial"/>
          <w:b/>
          <w:bCs/>
          <w:color w:val="C30A32"/>
          <w:sz w:val="28"/>
          <w:szCs w:val="28"/>
        </w:rPr>
        <w:t>Other</w:t>
      </w:r>
    </w:p>
    <w:p w14:paraId="7512BD77" w14:textId="1403AA15" w:rsidR="00123031" w:rsidRDefault="00123031" w:rsidP="00B3272C">
      <w:pPr>
        <w:pStyle w:val="ListParagraph"/>
        <w:numPr>
          <w:ilvl w:val="0"/>
          <w:numId w:val="19"/>
        </w:numPr>
        <w:spacing w:after="0" w:line="240" w:lineRule="auto"/>
        <w:rPr>
          <w:rFonts w:ascii="Agenda Regular" w:hAnsi="Agenda Regular" w:cs="Arial"/>
          <w:color w:val="182249"/>
        </w:rPr>
      </w:pPr>
      <w:r>
        <w:rPr>
          <w:rFonts w:ascii="Agenda Regular" w:hAnsi="Agenda Regular" w:cs="Arial"/>
          <w:color w:val="182249"/>
        </w:rPr>
        <w:t xml:space="preserve">Undertake ongoing </w:t>
      </w:r>
      <w:r w:rsidR="00B060D0">
        <w:rPr>
          <w:rFonts w:ascii="Agenda Regular" w:hAnsi="Agenda Regular" w:cs="Arial"/>
          <w:color w:val="182249"/>
        </w:rPr>
        <w:t>CPD according to the NMC guidelines and code of professional conduct in order to remain on the register</w:t>
      </w:r>
    </w:p>
    <w:p w14:paraId="6BA0AD89" w14:textId="7FCB7B18" w:rsidR="005765BF" w:rsidRPr="00657492" w:rsidRDefault="005765BF" w:rsidP="00B3272C">
      <w:pPr>
        <w:pStyle w:val="ListParagraph"/>
        <w:numPr>
          <w:ilvl w:val="0"/>
          <w:numId w:val="19"/>
        </w:numPr>
        <w:spacing w:after="0" w:line="240" w:lineRule="auto"/>
        <w:rPr>
          <w:rFonts w:ascii="Agenda Regular" w:hAnsi="Agenda Regular" w:cs="Arial"/>
          <w:color w:val="182249"/>
        </w:rPr>
      </w:pPr>
      <w:r>
        <w:rPr>
          <w:rFonts w:ascii="Agenda Regular" w:hAnsi="Agenda Regular" w:cs="Arial"/>
          <w:color w:val="182249"/>
        </w:rPr>
        <w:t>Undertake any additional duties, as directed by the Senior Nurse, which are within the reasonable capability and responsibility of the Wellbeing Practitioner / School Nurse</w:t>
      </w:r>
    </w:p>
    <w:p w14:paraId="45A5EED0" w14:textId="77777777" w:rsidR="005765BF" w:rsidRDefault="005765BF" w:rsidP="005765BF">
      <w:pPr>
        <w:pStyle w:val="ListParagraph"/>
        <w:numPr>
          <w:ilvl w:val="0"/>
          <w:numId w:val="19"/>
        </w:numPr>
        <w:spacing w:after="0" w:line="240" w:lineRule="auto"/>
        <w:rPr>
          <w:rFonts w:ascii="Agenda Regular" w:hAnsi="Agenda Regular" w:cs="Arial"/>
          <w:color w:val="182249"/>
        </w:rPr>
      </w:pPr>
      <w:r w:rsidRPr="2DC67DF5">
        <w:rPr>
          <w:rFonts w:ascii="Agenda Regular" w:hAnsi="Agenda Regular" w:cs="Arial"/>
          <w:color w:val="182249"/>
        </w:rPr>
        <w:t>There will be some periods when the Wellbeing Practitioner / School Nurse will be required to work alone</w:t>
      </w:r>
    </w:p>
    <w:p w14:paraId="00EFD50E" w14:textId="77777777" w:rsidR="00B3272C" w:rsidRPr="0092445C" w:rsidRDefault="00B3272C" w:rsidP="00B3272C">
      <w:pPr>
        <w:pStyle w:val="Subtitle"/>
        <w:ind w:left="360"/>
        <w:jc w:val="both"/>
        <w:rPr>
          <w:rFonts w:ascii="Trebuchet MS" w:hAnsi="Trebuchet MS"/>
          <w:b w:val="0"/>
          <w:bCs w:val="0"/>
        </w:rPr>
      </w:pPr>
    </w:p>
    <w:p w14:paraId="0BCD2A0B" w14:textId="77777777" w:rsidR="00B3272C" w:rsidRPr="00B3272C" w:rsidRDefault="00B3272C" w:rsidP="00B3272C">
      <w:pPr>
        <w:ind w:left="360"/>
        <w:jc w:val="both"/>
        <w:rPr>
          <w:rFonts w:ascii="Agenda Regular" w:eastAsia="Arial" w:hAnsi="Agenda Regular" w:cs="Arial"/>
          <w:b/>
          <w:bCs/>
        </w:rPr>
      </w:pPr>
    </w:p>
    <w:p w14:paraId="58D2A510" w14:textId="77777777" w:rsidR="000664F2" w:rsidRDefault="000664F2">
      <w:pPr>
        <w:rPr>
          <w:rFonts w:ascii="Agenda Regular" w:hAnsi="Agenda Regular"/>
          <w:caps/>
          <w:color w:val="E4032F"/>
          <w:spacing w:val="60"/>
          <w:sz w:val="40"/>
          <w:szCs w:val="40"/>
          <w:lang w:val="en-US"/>
        </w:rPr>
      </w:pPr>
      <w:r>
        <w:br w:type="page"/>
      </w:r>
    </w:p>
    <w:p w14:paraId="421F4EA1" w14:textId="77777777" w:rsidR="00912B22" w:rsidRPr="00F83F1C" w:rsidRDefault="00912B22" w:rsidP="004C2EBA">
      <w:pPr>
        <w:pStyle w:val="GCSESubjectsOverline"/>
      </w:pPr>
      <w:r>
        <w:lastRenderedPageBreak/>
        <w:t>wellbeing practitioner/school nurse</w:t>
      </w:r>
    </w:p>
    <w:p w14:paraId="112E21FF" w14:textId="77777777" w:rsidR="00B9383E" w:rsidRPr="00381740" w:rsidRDefault="00B9383E" w:rsidP="00381740">
      <w:pPr>
        <w:rPr>
          <w:rStyle w:val="A0"/>
          <w:rFonts w:ascii="Agenda Regular" w:eastAsiaTheme="majorEastAsia" w:hAnsi="Agenda Regular" w:cstheme="majorBidi"/>
          <w:caps/>
          <w:color w:val="182249"/>
          <w:sz w:val="56"/>
          <w:szCs w:val="56"/>
          <w:u w:val="single" w:color="E4032F"/>
        </w:rPr>
      </w:pPr>
      <w:r>
        <w:rPr>
          <w:rStyle w:val="A0"/>
          <w:rFonts w:cstheme="majorBidi"/>
          <w:color w:val="182249"/>
          <w:sz w:val="56"/>
          <w:szCs w:val="56"/>
        </w:rPr>
        <w:t>PERSON SPECIFICATION</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20"/>
        <w:gridCol w:w="3961"/>
      </w:tblGrid>
      <w:tr w:rsidR="000664F2" w:rsidRPr="005945B3" w14:paraId="18F44D4A" w14:textId="77777777" w:rsidTr="00922400">
        <w:trPr>
          <w:trHeight w:val="239"/>
        </w:trPr>
        <w:tc>
          <w:tcPr>
            <w:tcW w:w="5820" w:type="dxa"/>
            <w:shd w:val="clear" w:color="auto" w:fill="auto"/>
          </w:tcPr>
          <w:p w14:paraId="31DAF533" w14:textId="77777777" w:rsidR="000664F2" w:rsidRDefault="000664F2" w:rsidP="00BA6EE3">
            <w:pPr>
              <w:ind w:left="313" w:hanging="284"/>
              <w:rPr>
                <w:rFonts w:ascii="Agenda Regular" w:hAnsi="Agenda Regular" w:cs="Arial"/>
                <w:b/>
                <w:bCs/>
                <w:color w:val="C30A32"/>
                <w:sz w:val="32"/>
                <w:szCs w:val="32"/>
              </w:rPr>
            </w:pPr>
            <w:r w:rsidRPr="00D36360">
              <w:rPr>
                <w:rFonts w:ascii="Agenda Regular" w:hAnsi="Agenda Regular" w:cs="Arial"/>
                <w:b/>
                <w:bCs/>
                <w:color w:val="C30A32"/>
                <w:sz w:val="32"/>
                <w:szCs w:val="32"/>
              </w:rPr>
              <w:t>Essential</w:t>
            </w:r>
          </w:p>
          <w:p w14:paraId="37FD7CE5" w14:textId="77777777" w:rsidR="000664F2" w:rsidRPr="00D36360" w:rsidRDefault="000664F2" w:rsidP="00BA6EE3">
            <w:pPr>
              <w:ind w:left="313" w:hanging="284"/>
              <w:rPr>
                <w:rFonts w:ascii="Agenda Regular" w:hAnsi="Agenda Regular" w:cs="Arial"/>
                <w:b/>
                <w:bCs/>
                <w:color w:val="C30A32"/>
                <w:sz w:val="32"/>
                <w:szCs w:val="32"/>
              </w:rPr>
            </w:pPr>
          </w:p>
        </w:tc>
        <w:tc>
          <w:tcPr>
            <w:tcW w:w="3961" w:type="dxa"/>
            <w:shd w:val="clear" w:color="auto" w:fill="auto"/>
          </w:tcPr>
          <w:p w14:paraId="12AD2F17" w14:textId="77777777" w:rsidR="000664F2" w:rsidRPr="00D36360" w:rsidRDefault="000664F2" w:rsidP="00BA6EE3">
            <w:pPr>
              <w:rPr>
                <w:rFonts w:ascii="Agenda Regular" w:hAnsi="Agenda Regular" w:cs="Arial"/>
                <w:b/>
                <w:bCs/>
                <w:color w:val="C30A32"/>
                <w:sz w:val="32"/>
                <w:szCs w:val="32"/>
              </w:rPr>
            </w:pPr>
            <w:r w:rsidRPr="00D36360">
              <w:rPr>
                <w:rFonts w:ascii="Agenda Regular" w:hAnsi="Agenda Regular" w:cs="Arial"/>
                <w:b/>
                <w:bCs/>
                <w:color w:val="C30A32"/>
                <w:sz w:val="32"/>
                <w:szCs w:val="32"/>
              </w:rPr>
              <w:t>Desirable</w:t>
            </w:r>
          </w:p>
        </w:tc>
      </w:tr>
      <w:tr w:rsidR="000664F2" w:rsidRPr="005945B3" w14:paraId="648C5943" w14:textId="77777777" w:rsidTr="00922400">
        <w:tc>
          <w:tcPr>
            <w:tcW w:w="9781" w:type="dxa"/>
            <w:gridSpan w:val="2"/>
            <w:shd w:val="clear" w:color="auto" w:fill="auto"/>
          </w:tcPr>
          <w:p w14:paraId="479C769E" w14:textId="77777777" w:rsidR="00657492" w:rsidRDefault="000664F2" w:rsidP="00C53AEB">
            <w:pPr>
              <w:jc w:val="left"/>
              <w:rPr>
                <w:rFonts w:ascii="Agenda Regular" w:hAnsi="Agenda Regular" w:cs="Arial"/>
                <w:b/>
                <w:bCs/>
                <w:color w:val="C30A32"/>
                <w:sz w:val="32"/>
                <w:szCs w:val="32"/>
              </w:rPr>
            </w:pPr>
            <w:r w:rsidRPr="00D36360">
              <w:rPr>
                <w:rFonts w:ascii="Agenda Regular" w:hAnsi="Agenda Regular" w:cs="Arial"/>
                <w:b/>
                <w:bCs/>
                <w:color w:val="C30A32"/>
                <w:sz w:val="32"/>
                <w:szCs w:val="32"/>
              </w:rPr>
              <w:t>Education/Knowledge/</w:t>
            </w:r>
          </w:p>
          <w:p w14:paraId="6F45D1BE" w14:textId="5BCC4C6A" w:rsidR="000664F2" w:rsidRPr="00186743" w:rsidRDefault="000664F2" w:rsidP="00C53AEB">
            <w:pPr>
              <w:jc w:val="left"/>
              <w:rPr>
                <w:rFonts w:ascii="Agenda Regular" w:hAnsi="Agenda Regular" w:cs="Arial"/>
                <w:b/>
                <w:bCs/>
                <w:color w:val="C30A32"/>
                <w:sz w:val="32"/>
                <w:szCs w:val="32"/>
              </w:rPr>
            </w:pPr>
            <w:r w:rsidRPr="00D36360">
              <w:rPr>
                <w:rFonts w:ascii="Agenda Regular" w:hAnsi="Agenda Regular" w:cs="Arial"/>
                <w:b/>
                <w:bCs/>
                <w:color w:val="C30A32"/>
                <w:sz w:val="32"/>
                <w:szCs w:val="32"/>
              </w:rPr>
              <w:t>Work Experience</w:t>
            </w:r>
          </w:p>
        </w:tc>
      </w:tr>
      <w:tr w:rsidR="000664F2" w:rsidRPr="005945B3" w14:paraId="67D6135C" w14:textId="77777777" w:rsidTr="00922400">
        <w:tc>
          <w:tcPr>
            <w:tcW w:w="5820" w:type="dxa"/>
            <w:shd w:val="clear" w:color="auto" w:fill="auto"/>
          </w:tcPr>
          <w:p w14:paraId="77DA1B38" w14:textId="77777777" w:rsidR="00F2428B" w:rsidRPr="00C41D9E" w:rsidRDefault="07C2AB19" w:rsidP="00C53AEB">
            <w:pPr>
              <w:pStyle w:val="ListParagraph"/>
              <w:numPr>
                <w:ilvl w:val="0"/>
                <w:numId w:val="19"/>
              </w:numPr>
              <w:ind w:left="321" w:hanging="284"/>
              <w:jc w:val="left"/>
              <w:rPr>
                <w:rFonts w:ascii="Agenda Regular" w:hAnsi="Agenda Regular"/>
                <w:b/>
                <w:bCs/>
                <w:u w:val="single"/>
              </w:rPr>
            </w:pPr>
            <w:r w:rsidRPr="00C41D9E">
              <w:rPr>
                <w:rFonts w:ascii="Agenda Regular" w:hAnsi="Agenda Regular"/>
                <w:color w:val="00154C"/>
              </w:rPr>
              <w:t>Previous experience of working within a similar environmen</w:t>
            </w:r>
            <w:r w:rsidR="003C2C5A" w:rsidRPr="00C41D9E">
              <w:rPr>
                <w:rFonts w:ascii="Agenda Regular" w:hAnsi="Agenda Regular"/>
                <w:color w:val="00154C"/>
              </w:rPr>
              <w:t>t</w:t>
            </w:r>
          </w:p>
          <w:p w14:paraId="4E5C65AB" w14:textId="77777777" w:rsidR="00F01D64" w:rsidRPr="00C41D9E" w:rsidRDefault="00F2428B" w:rsidP="00C53AEB">
            <w:pPr>
              <w:pStyle w:val="ListParagraph"/>
              <w:numPr>
                <w:ilvl w:val="0"/>
                <w:numId w:val="19"/>
              </w:numPr>
              <w:ind w:left="321" w:hanging="284"/>
              <w:jc w:val="left"/>
              <w:rPr>
                <w:rFonts w:ascii="Agenda Regular" w:hAnsi="Agenda Regular"/>
                <w:b/>
                <w:bCs/>
                <w:u w:val="single"/>
              </w:rPr>
            </w:pPr>
            <w:r w:rsidRPr="00C41D9E">
              <w:rPr>
                <w:rFonts w:ascii="Agenda Regular" w:hAnsi="Agenda Regular"/>
                <w:color w:val="00154C"/>
              </w:rPr>
              <w:t>Q</w:t>
            </w:r>
            <w:r w:rsidR="00DA3DE6" w:rsidRPr="00C41D9E">
              <w:rPr>
                <w:rFonts w:ascii="Agenda Regular" w:hAnsi="Agenda Regular"/>
                <w:color w:val="00154C"/>
              </w:rPr>
              <w:t>ualified RGN, RSCN RN-Child Experience in one of the following areas: A&amp;E, Practice Nursing, School Nursing, Education, Mental Health, Paediatrics</w:t>
            </w:r>
          </w:p>
          <w:p w14:paraId="1641395E" w14:textId="43442854" w:rsidR="00C53AEB" w:rsidRPr="00C41D9E" w:rsidRDefault="00F01D64" w:rsidP="00C53AEB">
            <w:pPr>
              <w:pStyle w:val="ListParagraph"/>
              <w:numPr>
                <w:ilvl w:val="0"/>
                <w:numId w:val="19"/>
              </w:numPr>
              <w:ind w:left="321" w:hanging="284"/>
              <w:jc w:val="left"/>
              <w:rPr>
                <w:rFonts w:ascii="Agenda Regular" w:hAnsi="Agenda Regular"/>
                <w:b/>
                <w:bCs/>
                <w:u w:val="single"/>
              </w:rPr>
            </w:pPr>
            <w:r w:rsidRPr="00C41D9E">
              <w:rPr>
                <w:rFonts w:ascii="Agenda Regular" w:hAnsi="Agenda Regular"/>
                <w:color w:val="00154C"/>
              </w:rPr>
              <w:t xml:space="preserve">Minimum </w:t>
            </w:r>
            <w:r w:rsidR="00C53AEB" w:rsidRPr="00C41D9E">
              <w:rPr>
                <w:rFonts w:ascii="Agenda Regular" w:hAnsi="Agenda Regular"/>
                <w:color w:val="00154C"/>
              </w:rPr>
              <w:t>3 years post registration</w:t>
            </w:r>
          </w:p>
          <w:p w14:paraId="37317268" w14:textId="4D2E34E1" w:rsidR="002F4D9B" w:rsidRPr="00C41D9E" w:rsidRDefault="002F4D9B" w:rsidP="00C53AEB">
            <w:pPr>
              <w:pStyle w:val="ListParagraph"/>
              <w:numPr>
                <w:ilvl w:val="0"/>
                <w:numId w:val="19"/>
              </w:numPr>
              <w:ind w:left="321" w:hanging="283"/>
              <w:jc w:val="left"/>
              <w:rPr>
                <w:rFonts w:ascii="Agenda Regular" w:hAnsi="Agenda Regular"/>
                <w:b/>
                <w:bCs/>
                <w:color w:val="00154C"/>
              </w:rPr>
            </w:pPr>
            <w:r w:rsidRPr="00C41D9E">
              <w:rPr>
                <w:rFonts w:ascii="Agenda Regular" w:eastAsiaTheme="minorEastAsia" w:hAnsi="Agenda Regular"/>
                <w:color w:val="00154C"/>
              </w:rPr>
              <w:t>3 Day First Aid course (or willingness to undertake)</w:t>
            </w:r>
          </w:p>
          <w:p w14:paraId="00AF7714" w14:textId="1C104B74" w:rsidR="00C53AEB" w:rsidRPr="00C41D9E" w:rsidRDefault="00C53AEB" w:rsidP="00C53AEB">
            <w:pPr>
              <w:pStyle w:val="ListParagraph"/>
              <w:numPr>
                <w:ilvl w:val="0"/>
                <w:numId w:val="19"/>
              </w:numPr>
              <w:ind w:left="321" w:hanging="283"/>
              <w:jc w:val="left"/>
              <w:rPr>
                <w:rFonts w:ascii="Agenda Regular" w:hAnsi="Agenda Regular"/>
                <w:b/>
                <w:bCs/>
                <w:color w:val="00154C"/>
              </w:rPr>
            </w:pPr>
            <w:r w:rsidRPr="00C41D9E">
              <w:rPr>
                <w:rFonts w:ascii="Agenda Regular" w:eastAsiaTheme="minorEastAsia" w:hAnsi="Agenda Regular"/>
                <w:color w:val="00154C"/>
              </w:rPr>
              <w:t>Good working knowledge of safeguarding legislation and responsibilities</w:t>
            </w:r>
          </w:p>
          <w:p w14:paraId="1441EF5D" w14:textId="2519CF40" w:rsidR="00B3272C" w:rsidRPr="00657492" w:rsidRDefault="00B3272C" w:rsidP="00C53AEB">
            <w:pPr>
              <w:jc w:val="left"/>
              <w:rPr>
                <w:rFonts w:ascii="Agenda Regular" w:hAnsi="Agenda Regular"/>
                <w:b/>
                <w:bCs/>
                <w:color w:val="182249"/>
                <w:u w:val="single"/>
              </w:rPr>
            </w:pPr>
          </w:p>
          <w:p w14:paraId="40887C68" w14:textId="77777777" w:rsidR="000664F2" w:rsidRPr="00C6479D" w:rsidRDefault="000664F2" w:rsidP="00C53AEB">
            <w:pPr>
              <w:ind w:left="308" w:hanging="259"/>
              <w:jc w:val="left"/>
              <w:rPr>
                <w:rFonts w:ascii="Agenda Regular" w:hAnsi="Agenda Regular" w:cs="Arial"/>
                <w:b/>
                <w:bCs/>
                <w:color w:val="00154C"/>
              </w:rPr>
            </w:pPr>
          </w:p>
        </w:tc>
        <w:tc>
          <w:tcPr>
            <w:tcW w:w="3961" w:type="dxa"/>
            <w:shd w:val="clear" w:color="auto" w:fill="auto"/>
          </w:tcPr>
          <w:p w14:paraId="2E89E0E0" w14:textId="35865EBA" w:rsidR="00354039" w:rsidRPr="00354039" w:rsidRDefault="000664F2" w:rsidP="00354039">
            <w:pPr>
              <w:pStyle w:val="ListParagraph"/>
              <w:numPr>
                <w:ilvl w:val="0"/>
                <w:numId w:val="10"/>
              </w:numPr>
              <w:jc w:val="left"/>
              <w:rPr>
                <w:rFonts w:ascii="Agenda Regular" w:eastAsiaTheme="minorEastAsia" w:hAnsi="Agenda Regular"/>
                <w:b/>
                <w:bCs/>
                <w:color w:val="00154C"/>
              </w:rPr>
            </w:pPr>
            <w:r w:rsidRPr="57D36CFA">
              <w:rPr>
                <w:rFonts w:ascii="Agenda Regular" w:hAnsi="Agenda Regular" w:cs="Arial"/>
                <w:color w:val="00154C"/>
              </w:rPr>
              <w:t>Previous experience of working within a school</w:t>
            </w:r>
          </w:p>
          <w:p w14:paraId="7EECE699" w14:textId="006974FC" w:rsidR="00354039" w:rsidRPr="00354039" w:rsidRDefault="00354039" w:rsidP="00354039">
            <w:pPr>
              <w:pStyle w:val="ListParagraph"/>
              <w:numPr>
                <w:ilvl w:val="0"/>
                <w:numId w:val="10"/>
              </w:numPr>
              <w:jc w:val="left"/>
              <w:rPr>
                <w:rFonts w:ascii="Agenda Regular" w:eastAsiaTheme="minorEastAsia" w:hAnsi="Agenda Regular"/>
                <w:bCs/>
                <w:color w:val="00154C"/>
              </w:rPr>
            </w:pPr>
            <w:r>
              <w:rPr>
                <w:rFonts w:ascii="Agenda Regular" w:eastAsiaTheme="minorEastAsia" w:hAnsi="Agenda Regular"/>
                <w:bCs/>
                <w:color w:val="00154C"/>
              </w:rPr>
              <w:t>Previous experience of w</w:t>
            </w:r>
            <w:r w:rsidRPr="00354039">
              <w:rPr>
                <w:rFonts w:ascii="Agenda Regular" w:eastAsiaTheme="minorEastAsia" w:hAnsi="Agenda Regular"/>
                <w:bCs/>
                <w:color w:val="00154C"/>
              </w:rPr>
              <w:t>orking within a mental health setting</w:t>
            </w:r>
          </w:p>
          <w:p w14:paraId="60E69389" w14:textId="77777777" w:rsidR="00ED505F" w:rsidRPr="00C6479D" w:rsidRDefault="00ED505F" w:rsidP="00C53AEB">
            <w:pPr>
              <w:ind w:left="360"/>
              <w:jc w:val="left"/>
              <w:rPr>
                <w:rFonts w:ascii="Agenda Regular" w:hAnsi="Agenda Regular" w:cs="Arial"/>
                <w:color w:val="00154C"/>
              </w:rPr>
            </w:pPr>
          </w:p>
          <w:p w14:paraId="08B6CCA9" w14:textId="77777777" w:rsidR="000664F2" w:rsidRPr="00C6479D" w:rsidRDefault="000664F2" w:rsidP="00C53AEB">
            <w:pPr>
              <w:pStyle w:val="ListParagraph"/>
              <w:jc w:val="left"/>
              <w:rPr>
                <w:rFonts w:ascii="Agenda Regular" w:hAnsi="Agenda Regular" w:cs="Arial"/>
                <w:b/>
                <w:bCs/>
                <w:color w:val="00154C"/>
              </w:rPr>
            </w:pPr>
          </w:p>
        </w:tc>
      </w:tr>
      <w:tr w:rsidR="000664F2" w:rsidRPr="005945B3" w14:paraId="65805A5F" w14:textId="77777777" w:rsidTr="00922400">
        <w:tc>
          <w:tcPr>
            <w:tcW w:w="9781" w:type="dxa"/>
            <w:gridSpan w:val="2"/>
            <w:shd w:val="clear" w:color="auto" w:fill="auto"/>
          </w:tcPr>
          <w:p w14:paraId="2FB247FC" w14:textId="442696CB" w:rsidR="00B3272C" w:rsidRPr="00657492" w:rsidRDefault="000664F2" w:rsidP="00657492">
            <w:pPr>
              <w:jc w:val="both"/>
              <w:rPr>
                <w:rFonts w:ascii="Agenda Regular" w:hAnsi="Agenda Regular" w:cs="Arial"/>
                <w:b/>
                <w:bCs/>
                <w:color w:val="C30A32"/>
                <w:sz w:val="32"/>
                <w:szCs w:val="32"/>
              </w:rPr>
            </w:pPr>
            <w:r w:rsidRPr="00D36360">
              <w:rPr>
                <w:rFonts w:ascii="Agenda Regular" w:hAnsi="Agenda Regular" w:cs="Arial"/>
                <w:b/>
                <w:bCs/>
                <w:color w:val="C30A32"/>
                <w:sz w:val="32"/>
                <w:szCs w:val="32"/>
              </w:rPr>
              <w:t>Skills</w:t>
            </w:r>
          </w:p>
        </w:tc>
      </w:tr>
      <w:tr w:rsidR="000664F2" w:rsidRPr="005945B3" w14:paraId="1BBEB81E" w14:textId="77777777" w:rsidTr="00922400">
        <w:tc>
          <w:tcPr>
            <w:tcW w:w="5820" w:type="dxa"/>
            <w:shd w:val="clear" w:color="auto" w:fill="auto"/>
          </w:tcPr>
          <w:p w14:paraId="0817E7D3" w14:textId="77777777" w:rsidR="000664F2" w:rsidRPr="00C6479D" w:rsidRDefault="000664F2" w:rsidP="00C53AEB">
            <w:pPr>
              <w:numPr>
                <w:ilvl w:val="0"/>
                <w:numId w:val="9"/>
              </w:numPr>
              <w:tabs>
                <w:tab w:val="clear" w:pos="567"/>
              </w:tabs>
              <w:ind w:left="308" w:hanging="259"/>
              <w:jc w:val="left"/>
              <w:rPr>
                <w:rFonts w:ascii="Agenda Regular" w:hAnsi="Agenda Regular" w:cs="Arial"/>
                <w:color w:val="00154C"/>
              </w:rPr>
            </w:pPr>
            <w:r w:rsidRPr="00C6479D">
              <w:rPr>
                <w:rFonts w:ascii="Agenda Regular" w:hAnsi="Agenda Regular" w:cs="Arial"/>
                <w:color w:val="00154C"/>
              </w:rPr>
              <w:t xml:space="preserve">Ability to build effective working relationships </w:t>
            </w:r>
          </w:p>
          <w:p w14:paraId="1825400E" w14:textId="04E7F4F7" w:rsidR="000664F2" w:rsidRPr="00C6479D" w:rsidRDefault="5AD9EBB7" w:rsidP="00C53AEB">
            <w:pPr>
              <w:pStyle w:val="Default"/>
              <w:numPr>
                <w:ilvl w:val="0"/>
                <w:numId w:val="9"/>
              </w:numPr>
              <w:tabs>
                <w:tab w:val="clear" w:pos="567"/>
              </w:tabs>
              <w:ind w:left="308" w:hanging="259"/>
              <w:jc w:val="left"/>
              <w:rPr>
                <w:rFonts w:ascii="Agenda Regular" w:hAnsi="Agenda Regular"/>
                <w:color w:val="00154C"/>
                <w:sz w:val="22"/>
                <w:szCs w:val="22"/>
              </w:rPr>
            </w:pPr>
            <w:r w:rsidRPr="321B58F3">
              <w:rPr>
                <w:rFonts w:ascii="Agenda Regular" w:hAnsi="Agenda Regular"/>
                <w:color w:val="00154C"/>
                <w:sz w:val="22"/>
                <w:szCs w:val="22"/>
              </w:rPr>
              <w:t xml:space="preserve">Excellent </w:t>
            </w:r>
            <w:r w:rsidR="000664F2" w:rsidRPr="321B58F3">
              <w:rPr>
                <w:rFonts w:ascii="Agenda Regular" w:hAnsi="Agenda Regular"/>
                <w:color w:val="00154C"/>
                <w:sz w:val="22"/>
                <w:szCs w:val="22"/>
              </w:rPr>
              <w:t xml:space="preserve">interpersonal skills and ability to communicate and work with all levels of staff/colleagues within the school  </w:t>
            </w:r>
          </w:p>
          <w:p w14:paraId="6817079D" w14:textId="77777777" w:rsidR="000664F2" w:rsidRPr="00C6479D" w:rsidRDefault="000664F2" w:rsidP="00C53AEB">
            <w:pPr>
              <w:pStyle w:val="Default"/>
              <w:numPr>
                <w:ilvl w:val="0"/>
                <w:numId w:val="9"/>
              </w:numPr>
              <w:tabs>
                <w:tab w:val="clear" w:pos="567"/>
              </w:tabs>
              <w:ind w:left="308" w:hanging="259"/>
              <w:jc w:val="left"/>
              <w:rPr>
                <w:rFonts w:ascii="Agenda Regular" w:hAnsi="Agenda Regular"/>
                <w:color w:val="00154C"/>
                <w:sz w:val="22"/>
                <w:szCs w:val="22"/>
              </w:rPr>
            </w:pPr>
            <w:r w:rsidRPr="00C6479D">
              <w:rPr>
                <w:rFonts w:ascii="Agenda Regular" w:hAnsi="Agenda Regular"/>
                <w:color w:val="00154C"/>
                <w:sz w:val="22"/>
                <w:szCs w:val="22"/>
              </w:rPr>
              <w:t xml:space="preserve">Good written and verbal communication skills. </w:t>
            </w:r>
          </w:p>
          <w:p w14:paraId="568C0A85" w14:textId="77777777" w:rsidR="000664F2" w:rsidRPr="00C6479D" w:rsidRDefault="000664F2" w:rsidP="00C53AEB">
            <w:pPr>
              <w:pStyle w:val="Default"/>
              <w:numPr>
                <w:ilvl w:val="0"/>
                <w:numId w:val="9"/>
              </w:numPr>
              <w:tabs>
                <w:tab w:val="clear" w:pos="567"/>
              </w:tabs>
              <w:ind w:left="308" w:hanging="259"/>
              <w:jc w:val="left"/>
              <w:rPr>
                <w:rFonts w:ascii="Agenda Regular" w:hAnsi="Agenda Regular"/>
                <w:color w:val="00154C"/>
                <w:sz w:val="22"/>
                <w:szCs w:val="22"/>
              </w:rPr>
            </w:pPr>
            <w:r w:rsidRPr="00C6479D">
              <w:rPr>
                <w:rFonts w:ascii="Agenda Regular" w:hAnsi="Agenda Regular"/>
                <w:color w:val="00154C"/>
                <w:sz w:val="22"/>
                <w:szCs w:val="22"/>
              </w:rPr>
              <w:t>Strong attention to detail</w:t>
            </w:r>
          </w:p>
          <w:p w14:paraId="557C6D27" w14:textId="68A10843" w:rsidR="00ED505F" w:rsidRDefault="000664F2" w:rsidP="00C53AEB">
            <w:pPr>
              <w:pStyle w:val="Default"/>
              <w:numPr>
                <w:ilvl w:val="0"/>
                <w:numId w:val="9"/>
              </w:numPr>
              <w:tabs>
                <w:tab w:val="clear" w:pos="567"/>
              </w:tabs>
              <w:ind w:left="308" w:hanging="259"/>
              <w:jc w:val="left"/>
              <w:rPr>
                <w:rFonts w:ascii="Agenda Regular" w:hAnsi="Agenda Regular"/>
                <w:color w:val="00154C"/>
                <w:sz w:val="22"/>
                <w:szCs w:val="22"/>
              </w:rPr>
            </w:pPr>
            <w:r w:rsidRPr="321B58F3">
              <w:rPr>
                <w:rFonts w:ascii="Agenda Regular" w:hAnsi="Agenda Regular"/>
                <w:color w:val="00154C"/>
                <w:sz w:val="22"/>
                <w:szCs w:val="22"/>
              </w:rPr>
              <w:t>Competent at using computer and Microsoft applications i.e. Outlook, word</w:t>
            </w:r>
            <w:r w:rsidR="00ED505F" w:rsidRPr="321B58F3">
              <w:rPr>
                <w:rFonts w:ascii="Agenda Regular" w:hAnsi="Agenda Regular"/>
                <w:color w:val="00154C"/>
                <w:sz w:val="22"/>
                <w:szCs w:val="22"/>
              </w:rPr>
              <w:t>, Excel</w:t>
            </w:r>
          </w:p>
          <w:p w14:paraId="21744D08" w14:textId="77777777" w:rsidR="000664F2" w:rsidRPr="00C6479D" w:rsidRDefault="5C6ADFA9" w:rsidP="00C53AEB">
            <w:pPr>
              <w:pStyle w:val="Default"/>
              <w:numPr>
                <w:ilvl w:val="0"/>
                <w:numId w:val="9"/>
              </w:numPr>
              <w:tabs>
                <w:tab w:val="clear" w:pos="567"/>
              </w:tabs>
              <w:ind w:left="308" w:hanging="259"/>
              <w:jc w:val="left"/>
              <w:rPr>
                <w:rFonts w:ascii="Agenda Regular" w:hAnsi="Agenda Regular"/>
                <w:color w:val="00154C"/>
                <w:sz w:val="22"/>
                <w:szCs w:val="22"/>
              </w:rPr>
            </w:pPr>
            <w:r w:rsidRPr="0A56ADB8">
              <w:rPr>
                <w:rFonts w:ascii="Agenda Regular" w:hAnsi="Agenda Regular"/>
                <w:color w:val="00154C"/>
                <w:sz w:val="22"/>
                <w:szCs w:val="22"/>
              </w:rPr>
              <w:t>Ability to prioritise workload</w:t>
            </w:r>
            <w:r w:rsidR="000664F2" w:rsidRPr="0A56ADB8">
              <w:rPr>
                <w:rFonts w:ascii="Agenda Regular" w:hAnsi="Agenda Regular"/>
                <w:color w:val="00154C"/>
                <w:sz w:val="22"/>
                <w:szCs w:val="22"/>
              </w:rPr>
              <w:t xml:space="preserve"> </w:t>
            </w:r>
          </w:p>
          <w:p w14:paraId="05BBF9E9" w14:textId="77777777" w:rsidR="000664F2" w:rsidRPr="00B60FC0" w:rsidRDefault="000664F2" w:rsidP="00EE45DC">
            <w:pPr>
              <w:ind w:left="308" w:hanging="259"/>
              <w:jc w:val="both"/>
              <w:rPr>
                <w:rFonts w:ascii="Agenda Regular" w:hAnsi="Agenda Regular" w:cs="Arial"/>
                <w:b/>
                <w:bCs/>
              </w:rPr>
            </w:pPr>
          </w:p>
        </w:tc>
        <w:tc>
          <w:tcPr>
            <w:tcW w:w="3961" w:type="dxa"/>
            <w:shd w:val="clear" w:color="auto" w:fill="auto"/>
          </w:tcPr>
          <w:p w14:paraId="176F167F" w14:textId="77777777" w:rsidR="000664F2" w:rsidRPr="00EB6997" w:rsidRDefault="000664F2" w:rsidP="00BA6EE3">
            <w:pPr>
              <w:jc w:val="both"/>
              <w:rPr>
                <w:rFonts w:ascii="Agenda Regular" w:hAnsi="Agenda Regular" w:cs="Arial"/>
                <w:b/>
                <w:bCs/>
              </w:rPr>
            </w:pPr>
          </w:p>
        </w:tc>
      </w:tr>
      <w:tr w:rsidR="000664F2" w:rsidRPr="005945B3" w14:paraId="5D3FEC54" w14:textId="77777777" w:rsidTr="00922400">
        <w:tc>
          <w:tcPr>
            <w:tcW w:w="9781" w:type="dxa"/>
            <w:gridSpan w:val="2"/>
            <w:shd w:val="clear" w:color="auto" w:fill="auto"/>
          </w:tcPr>
          <w:p w14:paraId="7EAA104A" w14:textId="77777777" w:rsidR="000664F2" w:rsidRPr="00186743" w:rsidRDefault="000664F2" w:rsidP="00BA6EE3">
            <w:pPr>
              <w:jc w:val="both"/>
              <w:rPr>
                <w:rFonts w:ascii="Agenda Regular" w:hAnsi="Agenda Regular" w:cs="Arial"/>
                <w:b/>
                <w:bCs/>
                <w:color w:val="C30A32"/>
                <w:sz w:val="32"/>
                <w:szCs w:val="32"/>
              </w:rPr>
            </w:pPr>
            <w:r w:rsidRPr="00D36360">
              <w:rPr>
                <w:rFonts w:ascii="Agenda Regular" w:hAnsi="Agenda Regular" w:cs="Arial"/>
                <w:b/>
                <w:bCs/>
                <w:color w:val="C30A32"/>
                <w:sz w:val="32"/>
                <w:szCs w:val="32"/>
              </w:rPr>
              <w:t>Personal Behaviours</w:t>
            </w:r>
          </w:p>
        </w:tc>
      </w:tr>
      <w:tr w:rsidR="000664F2" w:rsidRPr="005945B3" w14:paraId="0F2917D8" w14:textId="77777777" w:rsidTr="00922400">
        <w:tc>
          <w:tcPr>
            <w:tcW w:w="5820" w:type="dxa"/>
            <w:shd w:val="clear" w:color="auto" w:fill="auto"/>
          </w:tcPr>
          <w:p w14:paraId="785A3FAF" w14:textId="4ACE279A" w:rsidR="000664F2" w:rsidRPr="00C6479D" w:rsidRDefault="77FD97A6" w:rsidP="00C53AEB">
            <w:pPr>
              <w:pStyle w:val="NormalWeb"/>
              <w:numPr>
                <w:ilvl w:val="0"/>
                <w:numId w:val="9"/>
              </w:numPr>
              <w:tabs>
                <w:tab w:val="clear" w:pos="567"/>
                <w:tab w:val="num" w:pos="306"/>
              </w:tabs>
              <w:spacing w:before="0" w:beforeAutospacing="0" w:after="0" w:afterAutospacing="0"/>
              <w:ind w:left="306" w:hanging="284"/>
              <w:jc w:val="left"/>
              <w:rPr>
                <w:rFonts w:ascii="Agenda Regular" w:hAnsi="Agenda Regular" w:cstheme="minorBidi"/>
                <w:color w:val="00154C"/>
                <w:sz w:val="22"/>
                <w:szCs w:val="22"/>
              </w:rPr>
            </w:pPr>
            <w:r w:rsidRPr="57D36CFA">
              <w:rPr>
                <w:rFonts w:ascii="Agenda Regular" w:hAnsi="Agenda Regular" w:cstheme="minorBidi"/>
                <w:color w:val="00154C"/>
                <w:sz w:val="22"/>
                <w:szCs w:val="22"/>
              </w:rPr>
              <w:t xml:space="preserve">Kindness, </w:t>
            </w:r>
            <w:r w:rsidR="3058C173" w:rsidRPr="57D36CFA">
              <w:rPr>
                <w:rFonts w:ascii="Agenda Regular" w:hAnsi="Agenda Regular" w:cstheme="minorBidi"/>
                <w:color w:val="00154C"/>
                <w:sz w:val="22"/>
                <w:szCs w:val="22"/>
              </w:rPr>
              <w:t>open-mindedness,</w:t>
            </w:r>
            <w:r w:rsidRPr="57D36CFA">
              <w:rPr>
                <w:rFonts w:ascii="Agenda Regular" w:hAnsi="Agenda Regular" w:cstheme="minorBidi"/>
                <w:color w:val="00154C"/>
                <w:sz w:val="22"/>
                <w:szCs w:val="22"/>
              </w:rPr>
              <w:t xml:space="preserve"> and a sense of humour</w:t>
            </w:r>
          </w:p>
          <w:p w14:paraId="394A0F5D" w14:textId="77777777" w:rsidR="000664F2" w:rsidRPr="00C6479D" w:rsidRDefault="4DA01948" w:rsidP="00C53AEB">
            <w:pPr>
              <w:pStyle w:val="NormalWeb"/>
              <w:numPr>
                <w:ilvl w:val="0"/>
                <w:numId w:val="9"/>
              </w:numPr>
              <w:tabs>
                <w:tab w:val="clear" w:pos="567"/>
                <w:tab w:val="num" w:pos="306"/>
              </w:tabs>
              <w:spacing w:before="0" w:beforeAutospacing="0" w:after="0" w:afterAutospacing="0"/>
              <w:ind w:left="306" w:hanging="284"/>
              <w:jc w:val="left"/>
              <w:rPr>
                <w:rFonts w:ascii="Agenda Regular" w:hAnsi="Agenda Regular" w:cstheme="minorBidi"/>
                <w:color w:val="00154C"/>
                <w:sz w:val="22"/>
                <w:szCs w:val="22"/>
              </w:rPr>
            </w:pPr>
            <w:r w:rsidRPr="14DF3AA3">
              <w:rPr>
                <w:rFonts w:ascii="Agenda Regular" w:hAnsi="Agenda Regular" w:cstheme="minorBidi"/>
                <w:color w:val="00154C"/>
                <w:sz w:val="22"/>
                <w:szCs w:val="22"/>
              </w:rPr>
              <w:t>Resilience and optimism; someone who is willing to go the extra mile in the busy life of the school</w:t>
            </w:r>
          </w:p>
          <w:p w14:paraId="693C471D" w14:textId="77777777" w:rsidR="000664F2" w:rsidRPr="00C6479D" w:rsidRDefault="4DA01948" w:rsidP="00C53AEB">
            <w:pPr>
              <w:pStyle w:val="NormalWeb"/>
              <w:numPr>
                <w:ilvl w:val="0"/>
                <w:numId w:val="9"/>
              </w:numPr>
              <w:tabs>
                <w:tab w:val="clear" w:pos="567"/>
                <w:tab w:val="num" w:pos="306"/>
              </w:tabs>
              <w:spacing w:before="0" w:beforeAutospacing="0" w:after="0" w:afterAutospacing="0"/>
              <w:ind w:left="306" w:hanging="284"/>
              <w:jc w:val="left"/>
              <w:rPr>
                <w:rFonts w:ascii="Agenda Regular" w:hAnsi="Agenda Regular" w:cstheme="minorBidi"/>
                <w:color w:val="00154C"/>
                <w:sz w:val="22"/>
                <w:szCs w:val="22"/>
              </w:rPr>
            </w:pPr>
            <w:r w:rsidRPr="14DF3AA3">
              <w:rPr>
                <w:rFonts w:ascii="Agenda Regular" w:hAnsi="Agenda Regular" w:cstheme="minorBidi"/>
                <w:color w:val="00154C"/>
                <w:sz w:val="22"/>
                <w:szCs w:val="22"/>
              </w:rPr>
              <w:t>Team-working abilities and a keenness to enable all colleagues to contribute ideas and be part of positive change</w:t>
            </w:r>
          </w:p>
          <w:p w14:paraId="488105B1" w14:textId="595F03BB" w:rsidR="000664F2" w:rsidRPr="00C6479D" w:rsidRDefault="77FD97A6" w:rsidP="00C53AEB">
            <w:pPr>
              <w:numPr>
                <w:ilvl w:val="0"/>
                <w:numId w:val="9"/>
              </w:numPr>
              <w:tabs>
                <w:tab w:val="clear" w:pos="567"/>
                <w:tab w:val="num" w:pos="306"/>
              </w:tabs>
              <w:ind w:left="306" w:hanging="284"/>
              <w:jc w:val="left"/>
              <w:rPr>
                <w:rFonts w:ascii="Agenda Regular" w:hAnsi="Agenda Regular" w:cs="Arial"/>
                <w:color w:val="00154C"/>
              </w:rPr>
            </w:pPr>
            <w:r w:rsidRPr="57D36CFA">
              <w:rPr>
                <w:rFonts w:ascii="Agenda Regular" w:hAnsi="Agenda Regular" w:cs="Arial"/>
                <w:color w:val="00154C"/>
              </w:rPr>
              <w:t xml:space="preserve">Integrity, </w:t>
            </w:r>
            <w:r w:rsidR="67AD6A0B" w:rsidRPr="57D36CFA">
              <w:rPr>
                <w:rFonts w:ascii="Agenda Regular" w:hAnsi="Agenda Regular" w:cs="Arial"/>
                <w:color w:val="00154C"/>
              </w:rPr>
              <w:t>diligence,</w:t>
            </w:r>
            <w:r w:rsidRPr="57D36CFA">
              <w:rPr>
                <w:rFonts w:ascii="Agenda Regular" w:hAnsi="Agenda Regular" w:cs="Arial"/>
                <w:color w:val="00154C"/>
              </w:rPr>
              <w:t xml:space="preserve"> and conscientiousness</w:t>
            </w:r>
          </w:p>
          <w:p w14:paraId="18C42F32" w14:textId="77777777" w:rsidR="000664F2" w:rsidRPr="00C6479D" w:rsidRDefault="4DA01948" w:rsidP="00C53AEB">
            <w:pPr>
              <w:numPr>
                <w:ilvl w:val="0"/>
                <w:numId w:val="9"/>
              </w:numPr>
              <w:tabs>
                <w:tab w:val="clear" w:pos="567"/>
                <w:tab w:val="num" w:pos="306"/>
              </w:tabs>
              <w:ind w:left="306" w:hanging="284"/>
              <w:jc w:val="left"/>
              <w:rPr>
                <w:rFonts w:ascii="Agenda Regular" w:hAnsi="Agenda Regular" w:cs="Arial"/>
                <w:color w:val="00154C"/>
              </w:rPr>
            </w:pPr>
            <w:r w:rsidRPr="14DF3AA3">
              <w:rPr>
                <w:rFonts w:ascii="Agenda Regular" w:hAnsi="Agenda Regular" w:cs="Arial"/>
                <w:color w:val="00154C"/>
              </w:rPr>
              <w:t>Flexibility and pragmatism</w:t>
            </w:r>
          </w:p>
          <w:p w14:paraId="3953471D" w14:textId="0E6659E2" w:rsidR="000664F2" w:rsidRDefault="77FD97A6" w:rsidP="00C53AEB">
            <w:pPr>
              <w:numPr>
                <w:ilvl w:val="0"/>
                <w:numId w:val="9"/>
              </w:numPr>
              <w:tabs>
                <w:tab w:val="clear" w:pos="567"/>
                <w:tab w:val="num" w:pos="306"/>
              </w:tabs>
              <w:ind w:left="306" w:hanging="284"/>
              <w:jc w:val="left"/>
              <w:rPr>
                <w:rFonts w:ascii="Agenda Regular" w:hAnsi="Agenda Regular" w:cs="Arial"/>
                <w:color w:val="00154C"/>
              </w:rPr>
            </w:pPr>
            <w:r w:rsidRPr="57D36CFA">
              <w:rPr>
                <w:rFonts w:ascii="Agenda Regular" w:hAnsi="Agenda Regular" w:cs="Arial"/>
                <w:color w:val="00154C"/>
              </w:rPr>
              <w:t>Extremely high</w:t>
            </w:r>
            <w:r w:rsidR="6AF29615" w:rsidRPr="57D36CFA">
              <w:rPr>
                <w:rFonts w:ascii="Agenda Regular" w:hAnsi="Agenda Regular" w:cs="Arial"/>
                <w:color w:val="00154C"/>
              </w:rPr>
              <w:t xml:space="preserve"> </w:t>
            </w:r>
            <w:r w:rsidRPr="57D36CFA">
              <w:rPr>
                <w:rFonts w:ascii="Agenda Regular" w:hAnsi="Agenda Regular" w:cs="Arial"/>
                <w:color w:val="00154C"/>
              </w:rPr>
              <w:t>standards in all aspects of professional conduct (including attendance and punctuality)</w:t>
            </w:r>
          </w:p>
          <w:p w14:paraId="4ADBF4FB" w14:textId="77777777" w:rsidR="00ED505F" w:rsidRPr="00C6479D" w:rsidRDefault="405A20DB" w:rsidP="00C53AEB">
            <w:pPr>
              <w:numPr>
                <w:ilvl w:val="0"/>
                <w:numId w:val="9"/>
              </w:numPr>
              <w:tabs>
                <w:tab w:val="clear" w:pos="567"/>
                <w:tab w:val="num" w:pos="306"/>
              </w:tabs>
              <w:ind w:left="306" w:hanging="284"/>
              <w:jc w:val="left"/>
              <w:rPr>
                <w:rFonts w:ascii="Agenda Regular" w:hAnsi="Agenda Regular" w:cs="Arial"/>
                <w:color w:val="00154C"/>
              </w:rPr>
            </w:pPr>
            <w:r w:rsidRPr="57D36CFA">
              <w:rPr>
                <w:rFonts w:ascii="Agenda Regular" w:hAnsi="Agenda Regular" w:cs="Arial"/>
                <w:color w:val="00154C"/>
              </w:rPr>
              <w:t>Willingness to undertake additional training</w:t>
            </w:r>
          </w:p>
          <w:p w14:paraId="73522C07" w14:textId="77777777" w:rsidR="000664F2" w:rsidRPr="00B60FC0" w:rsidRDefault="000664F2" w:rsidP="00EE45DC">
            <w:pPr>
              <w:tabs>
                <w:tab w:val="num" w:pos="306"/>
              </w:tabs>
              <w:ind w:left="306" w:hanging="284"/>
              <w:jc w:val="both"/>
              <w:rPr>
                <w:rFonts w:ascii="Agenda Regular" w:hAnsi="Agenda Regular" w:cs="Arial"/>
                <w:b/>
                <w:bCs/>
              </w:rPr>
            </w:pPr>
          </w:p>
        </w:tc>
        <w:tc>
          <w:tcPr>
            <w:tcW w:w="3961" w:type="dxa"/>
            <w:shd w:val="clear" w:color="auto" w:fill="auto"/>
          </w:tcPr>
          <w:p w14:paraId="3270097F" w14:textId="77777777" w:rsidR="000664F2" w:rsidRPr="00EB6997" w:rsidRDefault="000664F2" w:rsidP="00BA6EE3">
            <w:pPr>
              <w:jc w:val="both"/>
              <w:rPr>
                <w:rFonts w:ascii="Agenda Regular" w:hAnsi="Agenda Regular" w:cs="Arial"/>
                <w:b/>
                <w:bCs/>
              </w:rPr>
            </w:pPr>
          </w:p>
        </w:tc>
      </w:tr>
      <w:tr w:rsidR="000664F2" w:rsidRPr="005945B3" w14:paraId="11E12B41" w14:textId="77777777" w:rsidTr="00922400">
        <w:tc>
          <w:tcPr>
            <w:tcW w:w="9781" w:type="dxa"/>
            <w:gridSpan w:val="2"/>
            <w:shd w:val="clear" w:color="auto" w:fill="auto"/>
          </w:tcPr>
          <w:p w14:paraId="3684709E" w14:textId="77777777" w:rsidR="000664F2" w:rsidRPr="00186743" w:rsidRDefault="000664F2" w:rsidP="00BA6EE3">
            <w:pPr>
              <w:tabs>
                <w:tab w:val="num" w:pos="447"/>
              </w:tabs>
              <w:spacing w:line="276" w:lineRule="auto"/>
              <w:jc w:val="left"/>
              <w:rPr>
                <w:rFonts w:ascii="Agenda Regular" w:eastAsia="Agenda Regular" w:hAnsi="Agenda Regular" w:cs="Agenda Regular"/>
                <w:b/>
                <w:bCs/>
                <w:color w:val="C30A32"/>
                <w:sz w:val="32"/>
                <w:szCs w:val="32"/>
              </w:rPr>
            </w:pPr>
            <w:r>
              <w:rPr>
                <w:rFonts w:ascii="Agenda Regular" w:eastAsia="Agenda Regular" w:hAnsi="Agenda Regular" w:cs="Agenda Regular"/>
                <w:b/>
                <w:bCs/>
                <w:color w:val="C30A32"/>
                <w:sz w:val="32"/>
                <w:szCs w:val="32"/>
              </w:rPr>
              <w:t>Ethos &amp; Whole School Values</w:t>
            </w:r>
          </w:p>
        </w:tc>
      </w:tr>
      <w:tr w:rsidR="000664F2" w:rsidRPr="005945B3" w14:paraId="496EC46F" w14:textId="77777777" w:rsidTr="00922400">
        <w:tc>
          <w:tcPr>
            <w:tcW w:w="5820" w:type="dxa"/>
            <w:shd w:val="clear" w:color="auto" w:fill="auto"/>
          </w:tcPr>
          <w:p w14:paraId="06450587" w14:textId="77777777" w:rsidR="000664F2" w:rsidRPr="00C6479D" w:rsidRDefault="000664F2" w:rsidP="00BA6EE3">
            <w:pPr>
              <w:pStyle w:val="NormalWeb"/>
              <w:numPr>
                <w:ilvl w:val="0"/>
                <w:numId w:val="11"/>
              </w:numPr>
              <w:shd w:val="clear" w:color="auto" w:fill="FFFFFF"/>
              <w:tabs>
                <w:tab w:val="num" w:pos="306"/>
              </w:tabs>
              <w:spacing w:before="0" w:beforeAutospacing="0" w:after="0" w:afterAutospacing="0"/>
              <w:ind w:left="306" w:hanging="262"/>
              <w:jc w:val="left"/>
              <w:rPr>
                <w:rFonts w:ascii="Agenda Regular" w:hAnsi="Agenda Regular" w:cstheme="minorBidi"/>
                <w:color w:val="00154C"/>
                <w:sz w:val="22"/>
                <w:szCs w:val="22"/>
              </w:rPr>
            </w:pPr>
            <w:r w:rsidRPr="00C6479D">
              <w:rPr>
                <w:rFonts w:ascii="Agenda Regular" w:hAnsi="Agenda Regular" w:cstheme="minorBidi"/>
                <w:color w:val="00154C"/>
                <w:sz w:val="22"/>
                <w:szCs w:val="22"/>
              </w:rPr>
              <w:t xml:space="preserve">An individual with a genuine commitment to the wellbeing of the staff and students </w:t>
            </w:r>
          </w:p>
          <w:p w14:paraId="20F1C644" w14:textId="2ECAAB4C" w:rsidR="000664F2" w:rsidRPr="00C6479D" w:rsidRDefault="000664F2" w:rsidP="321B58F3">
            <w:pPr>
              <w:pStyle w:val="NormalWeb"/>
              <w:numPr>
                <w:ilvl w:val="0"/>
                <w:numId w:val="11"/>
              </w:numPr>
              <w:shd w:val="clear" w:color="auto" w:fill="FFFFFF" w:themeFill="background1"/>
              <w:tabs>
                <w:tab w:val="num" w:pos="306"/>
              </w:tabs>
              <w:spacing w:before="0" w:beforeAutospacing="0" w:after="0" w:afterAutospacing="0"/>
              <w:ind w:left="306" w:hanging="262"/>
              <w:jc w:val="left"/>
              <w:rPr>
                <w:rFonts w:ascii="Agenda Regular" w:hAnsi="Agenda Regular" w:cstheme="minorBidi"/>
                <w:color w:val="00154C"/>
                <w:sz w:val="22"/>
                <w:szCs w:val="22"/>
              </w:rPr>
            </w:pPr>
            <w:r w:rsidRPr="321B58F3">
              <w:rPr>
                <w:rFonts w:ascii="Agenda Regular" w:hAnsi="Agenda Regular" w:cstheme="minorBidi"/>
                <w:color w:val="00154C"/>
                <w:sz w:val="22"/>
                <w:szCs w:val="22"/>
              </w:rPr>
              <w:t>Committed to operating as part of the school community</w:t>
            </w:r>
          </w:p>
          <w:p w14:paraId="764FD759" w14:textId="2286FB23" w:rsidR="000664F2" w:rsidRPr="00C6479D" w:rsidRDefault="000664F2" w:rsidP="57D36CFA">
            <w:pPr>
              <w:pStyle w:val="NormalWeb"/>
              <w:numPr>
                <w:ilvl w:val="0"/>
                <w:numId w:val="11"/>
              </w:numPr>
              <w:shd w:val="clear" w:color="auto" w:fill="FFFFFF" w:themeFill="background1"/>
              <w:tabs>
                <w:tab w:val="num" w:pos="306"/>
              </w:tabs>
              <w:spacing w:before="0" w:beforeAutospacing="0" w:after="0" w:afterAutospacing="0"/>
              <w:ind w:left="306" w:hanging="262"/>
              <w:jc w:val="left"/>
              <w:rPr>
                <w:rFonts w:ascii="Agenda Regular" w:hAnsi="Agenda Regular" w:cstheme="minorBidi"/>
                <w:color w:val="00154C"/>
                <w:sz w:val="22"/>
                <w:szCs w:val="22"/>
              </w:rPr>
            </w:pPr>
            <w:r w:rsidRPr="57D36CFA">
              <w:rPr>
                <w:rFonts w:ascii="Agenda Regular" w:eastAsia="Arial" w:hAnsi="Agenda Regular" w:cstheme="minorBidi"/>
                <w:color w:val="00154C"/>
                <w:sz w:val="22"/>
                <w:szCs w:val="22"/>
              </w:rPr>
              <w:t xml:space="preserve">Committed to diversity, </w:t>
            </w:r>
            <w:r w:rsidR="65BB49CF" w:rsidRPr="57D36CFA">
              <w:rPr>
                <w:rFonts w:ascii="Agenda Regular" w:eastAsia="Arial" w:hAnsi="Agenda Regular" w:cstheme="minorBidi"/>
                <w:color w:val="00154C"/>
                <w:sz w:val="22"/>
                <w:szCs w:val="22"/>
              </w:rPr>
              <w:t>inclusion,</w:t>
            </w:r>
            <w:r w:rsidRPr="57D36CFA">
              <w:rPr>
                <w:rFonts w:ascii="Agenda Regular" w:eastAsia="Arial" w:hAnsi="Agenda Regular" w:cstheme="minorBidi"/>
                <w:color w:val="00154C"/>
                <w:sz w:val="22"/>
                <w:szCs w:val="22"/>
              </w:rPr>
              <w:t xml:space="preserve"> and anti-racism in the school community</w:t>
            </w:r>
          </w:p>
          <w:p w14:paraId="53C7ECA2" w14:textId="730DDD51" w:rsidR="3FDF875B" w:rsidRDefault="3FDF875B" w:rsidP="2DC67DF5">
            <w:pPr>
              <w:pStyle w:val="NormalWeb"/>
              <w:numPr>
                <w:ilvl w:val="0"/>
                <w:numId w:val="11"/>
              </w:numPr>
              <w:shd w:val="clear" w:color="auto" w:fill="FFFFFF" w:themeFill="background1"/>
              <w:tabs>
                <w:tab w:val="num" w:pos="306"/>
              </w:tabs>
              <w:spacing w:before="0" w:beforeAutospacing="0" w:after="0" w:afterAutospacing="0"/>
              <w:ind w:left="306" w:hanging="262"/>
              <w:jc w:val="left"/>
              <w:rPr>
                <w:color w:val="00154C"/>
                <w:sz w:val="22"/>
                <w:szCs w:val="22"/>
              </w:rPr>
            </w:pPr>
            <w:r w:rsidRPr="2DC67DF5">
              <w:rPr>
                <w:rFonts w:ascii="Agenda Regular" w:hAnsi="Agenda Regular" w:cstheme="minorBidi"/>
                <w:color w:val="00154C"/>
                <w:sz w:val="22"/>
                <w:szCs w:val="22"/>
              </w:rPr>
              <w:t>Committed to sustainability</w:t>
            </w:r>
          </w:p>
          <w:p w14:paraId="70055775" w14:textId="77777777" w:rsidR="000664F2" w:rsidRPr="00B60FC0" w:rsidRDefault="000664F2" w:rsidP="00BA6EE3">
            <w:pPr>
              <w:tabs>
                <w:tab w:val="num" w:pos="447"/>
              </w:tabs>
              <w:spacing w:line="276" w:lineRule="auto"/>
              <w:rPr>
                <w:rFonts w:ascii="Agenda Regular" w:eastAsia="Agenda Regular" w:hAnsi="Agenda Regular" w:cs="Agenda Regular"/>
                <w:b/>
                <w:bCs/>
                <w:color w:val="C30A32"/>
              </w:rPr>
            </w:pPr>
          </w:p>
        </w:tc>
        <w:tc>
          <w:tcPr>
            <w:tcW w:w="3961" w:type="dxa"/>
            <w:shd w:val="clear" w:color="auto" w:fill="auto"/>
          </w:tcPr>
          <w:p w14:paraId="17F91386" w14:textId="77777777" w:rsidR="000664F2" w:rsidRDefault="000664F2" w:rsidP="00BA6EE3">
            <w:pPr>
              <w:spacing w:line="276" w:lineRule="auto"/>
              <w:rPr>
                <w:rFonts w:ascii="Agenda Regular" w:eastAsia="Agenda Regular" w:hAnsi="Agenda Regular" w:cs="Agenda Regular"/>
                <w:b/>
                <w:bCs/>
                <w:color w:val="C30A32"/>
                <w:sz w:val="32"/>
                <w:szCs w:val="32"/>
              </w:rPr>
            </w:pPr>
          </w:p>
        </w:tc>
      </w:tr>
      <w:tr w:rsidR="000664F2" w:rsidRPr="005945B3" w14:paraId="0202143C" w14:textId="77777777" w:rsidTr="00922400">
        <w:tc>
          <w:tcPr>
            <w:tcW w:w="9781" w:type="dxa"/>
            <w:gridSpan w:val="2"/>
            <w:shd w:val="clear" w:color="auto" w:fill="auto"/>
          </w:tcPr>
          <w:p w14:paraId="3972BE7A" w14:textId="77777777" w:rsidR="000664F2" w:rsidRDefault="000664F2" w:rsidP="00BA6EE3">
            <w:pPr>
              <w:spacing w:line="276" w:lineRule="auto"/>
              <w:jc w:val="left"/>
              <w:rPr>
                <w:rFonts w:ascii="Agenda Regular" w:eastAsia="Agenda Regular" w:hAnsi="Agenda Regular" w:cs="Agenda Regular"/>
                <w:b/>
                <w:bCs/>
                <w:color w:val="C30A32"/>
                <w:sz w:val="32"/>
                <w:szCs w:val="32"/>
              </w:rPr>
            </w:pPr>
            <w:r>
              <w:rPr>
                <w:rFonts w:ascii="Agenda Regular" w:eastAsia="Agenda Regular" w:hAnsi="Agenda Regular" w:cs="Agenda Regular"/>
                <w:b/>
                <w:bCs/>
                <w:color w:val="C30A32"/>
                <w:sz w:val="32"/>
                <w:szCs w:val="32"/>
              </w:rPr>
              <w:t>Safeguarding</w:t>
            </w:r>
          </w:p>
        </w:tc>
      </w:tr>
      <w:tr w:rsidR="000664F2" w:rsidRPr="005945B3" w14:paraId="34324751" w14:textId="77777777" w:rsidTr="00922400">
        <w:tc>
          <w:tcPr>
            <w:tcW w:w="5820" w:type="dxa"/>
            <w:shd w:val="clear" w:color="auto" w:fill="auto"/>
          </w:tcPr>
          <w:p w14:paraId="24CEE0F8" w14:textId="77777777" w:rsidR="000664F2" w:rsidRPr="00C6479D" w:rsidRDefault="000664F2" w:rsidP="00BA6EE3">
            <w:pPr>
              <w:pStyle w:val="ListParagraph"/>
              <w:numPr>
                <w:ilvl w:val="0"/>
                <w:numId w:val="11"/>
              </w:numPr>
              <w:ind w:left="306" w:hanging="284"/>
              <w:contextualSpacing w:val="0"/>
              <w:jc w:val="left"/>
              <w:rPr>
                <w:rFonts w:ascii="Agenda Regular" w:hAnsi="Agenda Regular"/>
                <w:color w:val="00154C"/>
              </w:rPr>
            </w:pPr>
            <w:r w:rsidRPr="00C6479D">
              <w:rPr>
                <w:rFonts w:ascii="Agenda Regular" w:hAnsi="Agenda Regular"/>
                <w:color w:val="00154C"/>
              </w:rPr>
              <w:t>Committed to safeguarding and promoting the welfare of children and young people</w:t>
            </w:r>
          </w:p>
          <w:p w14:paraId="2F995327" w14:textId="77777777" w:rsidR="000664F2" w:rsidRPr="000664F2" w:rsidRDefault="000664F2" w:rsidP="000664F2">
            <w:pPr>
              <w:pStyle w:val="ListParagraph"/>
              <w:numPr>
                <w:ilvl w:val="0"/>
                <w:numId w:val="11"/>
              </w:numPr>
              <w:ind w:left="306" w:hanging="284"/>
              <w:contextualSpacing w:val="0"/>
              <w:jc w:val="left"/>
              <w:rPr>
                <w:rFonts w:ascii="Agenda Regular" w:hAnsi="Agenda Regular"/>
                <w:color w:val="00154C"/>
              </w:rPr>
            </w:pPr>
            <w:r w:rsidRPr="00C6479D">
              <w:rPr>
                <w:rFonts w:ascii="Agenda Regular" w:hAnsi="Agenda Regular"/>
                <w:color w:val="00154C"/>
              </w:rPr>
              <w:t>A satisfactory Enhanced Disclosure from the DBS</w:t>
            </w:r>
          </w:p>
        </w:tc>
        <w:tc>
          <w:tcPr>
            <w:tcW w:w="3961" w:type="dxa"/>
            <w:shd w:val="clear" w:color="auto" w:fill="auto"/>
          </w:tcPr>
          <w:p w14:paraId="2817CD78" w14:textId="77777777" w:rsidR="000664F2" w:rsidRDefault="000664F2" w:rsidP="00BA6EE3">
            <w:pPr>
              <w:spacing w:line="276" w:lineRule="auto"/>
              <w:rPr>
                <w:rFonts w:ascii="Agenda Regular" w:eastAsia="Agenda Regular" w:hAnsi="Agenda Regular" w:cs="Agenda Regular"/>
                <w:b/>
                <w:bCs/>
                <w:color w:val="C30A32"/>
                <w:sz w:val="32"/>
                <w:szCs w:val="32"/>
              </w:rPr>
            </w:pPr>
          </w:p>
        </w:tc>
      </w:tr>
    </w:tbl>
    <w:p w14:paraId="07E6B649" w14:textId="77777777" w:rsidR="00397196" w:rsidRDefault="00397196">
      <w:pPr>
        <w:rPr>
          <w:rFonts w:ascii="Agenda Regular" w:eastAsia="Times New Roman" w:hAnsi="Agenda Regular" w:cs="Times New Roman"/>
          <w:b/>
          <w:bCs/>
          <w:color w:val="C30A32"/>
          <w:sz w:val="32"/>
          <w:szCs w:val="32"/>
          <w:lang w:eastAsia="en-GB"/>
        </w:rPr>
      </w:pPr>
      <w:r>
        <w:rPr>
          <w:rFonts w:ascii="Agenda Regular" w:eastAsia="Times New Roman" w:hAnsi="Agenda Regular" w:cs="Times New Roman"/>
          <w:b/>
          <w:bCs/>
          <w:color w:val="C30A32"/>
          <w:sz w:val="32"/>
          <w:szCs w:val="32"/>
          <w:lang w:eastAsia="en-GB"/>
        </w:rPr>
        <w:br w:type="page"/>
      </w:r>
    </w:p>
    <w:p w14:paraId="0E6AD290" w14:textId="77777777" w:rsidR="00912B22" w:rsidRPr="00F83F1C" w:rsidRDefault="00912B22" w:rsidP="004C2EBA">
      <w:pPr>
        <w:pStyle w:val="GCSESubjectsOverline"/>
      </w:pPr>
      <w:r>
        <w:lastRenderedPageBreak/>
        <w:t>wellbeing practitioner/school nurse</w:t>
      </w:r>
    </w:p>
    <w:p w14:paraId="489AB881" w14:textId="77777777" w:rsidR="00B9383E" w:rsidRPr="0048540B" w:rsidRDefault="00B9383E" w:rsidP="00B9383E">
      <w:pPr>
        <w:spacing w:before="100" w:beforeAutospacing="1" w:after="100" w:afterAutospacing="1"/>
        <w:jc w:val="center"/>
        <w:rPr>
          <w:rFonts w:ascii="Agenda Regular" w:eastAsia="Times New Roman" w:hAnsi="Agenda Regular" w:cs="Times New Roman"/>
          <w:b/>
          <w:bCs/>
          <w:color w:val="C30A32"/>
          <w:sz w:val="32"/>
          <w:szCs w:val="32"/>
          <w:lang w:eastAsia="en-GB"/>
        </w:rPr>
      </w:pPr>
      <w:r w:rsidRPr="0048540B">
        <w:rPr>
          <w:rFonts w:ascii="Agenda Regular" w:eastAsia="Times New Roman" w:hAnsi="Agenda Regular" w:cs="Times New Roman"/>
          <w:b/>
          <w:bCs/>
          <w:color w:val="C30A32"/>
          <w:sz w:val="32"/>
          <w:szCs w:val="32"/>
          <w:lang w:eastAsia="en-GB"/>
        </w:rPr>
        <w:t>HOW TO APPLY</w:t>
      </w:r>
    </w:p>
    <w:p w14:paraId="72A51443" w14:textId="77777777" w:rsidR="00B9383E" w:rsidRDefault="00B9383E" w:rsidP="00B9383E">
      <w:pPr>
        <w:spacing w:before="100" w:beforeAutospacing="1" w:after="100" w:afterAutospacing="1"/>
        <w:rPr>
          <w:rFonts w:ascii="Agenda Regular" w:eastAsia="Times New Roman" w:hAnsi="Agenda Regular" w:cs="Times New Roman"/>
          <w:color w:val="00154C"/>
          <w:lang w:eastAsia="en-GB"/>
        </w:rPr>
      </w:pPr>
      <w:r w:rsidRPr="00C6479D">
        <w:rPr>
          <w:rFonts w:ascii="Agenda Regular" w:eastAsia="Times New Roman" w:hAnsi="Agenda Regular" w:cs="Times New Roman"/>
          <w:color w:val="00154C"/>
          <w:lang w:eastAsia="en-GB"/>
        </w:rPr>
        <w:t>We welcome applications from all parts of our community and know that our school is strengthened when staff and pupils feel a true sense of belonging. To enable us to make any reasonable adjustments, please let us know when you submit your application whether you have any special requirements.</w:t>
      </w:r>
    </w:p>
    <w:p w14:paraId="420741A8" w14:textId="2B0FC686" w:rsidR="007E6C68" w:rsidRPr="007E6C68" w:rsidRDefault="007E6C68" w:rsidP="007E6C68">
      <w:pPr>
        <w:spacing w:before="100" w:beforeAutospacing="1" w:after="100" w:afterAutospacing="1"/>
        <w:rPr>
          <w:rFonts w:ascii="Agenda Regular" w:eastAsia="Times New Roman" w:hAnsi="Agenda Regular" w:cs="Times New Roman"/>
          <w:color w:val="00154C"/>
          <w:lang w:eastAsia="en-GB"/>
        </w:rPr>
      </w:pPr>
      <w:r w:rsidRPr="007E6C68">
        <w:rPr>
          <w:rFonts w:ascii="Agenda Regular" w:eastAsia="Times New Roman" w:hAnsi="Agenda Regular" w:cs="Times New Roman"/>
          <w:color w:val="00154C"/>
          <w:lang w:eastAsia="en-GB"/>
        </w:rPr>
        <w:t xml:space="preserve">The </w:t>
      </w:r>
      <w:r w:rsidR="00912B22">
        <w:rPr>
          <w:rFonts w:ascii="Agenda Regular" w:eastAsia="Times New Roman" w:hAnsi="Agenda Regular" w:cs="Times New Roman"/>
          <w:color w:val="00154C"/>
          <w:lang w:eastAsia="en-GB"/>
        </w:rPr>
        <w:t>Senior Nurse</w:t>
      </w:r>
      <w:r w:rsidRPr="007E6C68">
        <w:rPr>
          <w:rFonts w:ascii="Agenda Regular" w:eastAsia="Times New Roman" w:hAnsi="Agenda Regular" w:cs="Times New Roman"/>
          <w:color w:val="00154C"/>
          <w:lang w:eastAsia="en-GB"/>
        </w:rPr>
        <w:t xml:space="preserve">, </w:t>
      </w:r>
      <w:r w:rsidR="00912B22">
        <w:rPr>
          <w:rFonts w:ascii="Agenda Regular" w:eastAsia="Times New Roman" w:hAnsi="Agenda Regular" w:cs="Times New Roman"/>
          <w:color w:val="00154C"/>
          <w:lang w:eastAsia="en-GB"/>
        </w:rPr>
        <w:t>Helen Mandefield (</w:t>
      </w:r>
      <w:hyperlink r:id="rId17" w:history="1">
        <w:r w:rsidR="008C2C7E">
          <w:rPr>
            <w:rStyle w:val="Hyperlink"/>
            <w:rFonts w:ascii="Agenda Regular" w:eastAsia="Times New Roman" w:hAnsi="Agenda Regular" w:cs="Times New Roman"/>
            <w:lang w:eastAsia="en-GB"/>
          </w:rPr>
          <w:t>h</w:t>
        </w:r>
        <w:r w:rsidR="008C2C7E" w:rsidRPr="00F56901">
          <w:rPr>
            <w:rStyle w:val="Hyperlink"/>
            <w:rFonts w:ascii="Agenda Regular" w:eastAsia="Times New Roman" w:hAnsi="Agenda Regular" w:cs="Times New Roman"/>
            <w:lang w:eastAsia="en-GB"/>
          </w:rPr>
          <w:t>elen.mandefield@jags.org.uk</w:t>
        </w:r>
      </w:hyperlink>
      <w:r w:rsidR="00912B22">
        <w:rPr>
          <w:rFonts w:ascii="Agenda Regular" w:eastAsia="Times New Roman" w:hAnsi="Agenda Regular" w:cs="Times New Roman"/>
          <w:color w:val="00154C"/>
          <w:lang w:eastAsia="en-GB"/>
        </w:rPr>
        <w:t xml:space="preserve">) </w:t>
      </w:r>
      <w:r w:rsidRPr="007E6C68">
        <w:rPr>
          <w:rFonts w:ascii="Agenda Regular" w:eastAsia="Times New Roman" w:hAnsi="Agenda Regular" w:cs="Times New Roman"/>
          <w:color w:val="00154C"/>
          <w:lang w:eastAsia="en-GB"/>
        </w:rPr>
        <w:t>or the Deputy Head (</w:t>
      </w:r>
      <w:r w:rsidR="00912B22">
        <w:rPr>
          <w:rFonts w:ascii="Agenda Regular" w:eastAsia="Times New Roman" w:hAnsi="Agenda Regular" w:cs="Times New Roman"/>
          <w:color w:val="00154C"/>
          <w:lang w:eastAsia="en-GB"/>
        </w:rPr>
        <w:t>Pastoral</w:t>
      </w:r>
      <w:r w:rsidRPr="007E6C68">
        <w:rPr>
          <w:rFonts w:ascii="Agenda Regular" w:eastAsia="Times New Roman" w:hAnsi="Agenda Regular" w:cs="Times New Roman"/>
          <w:color w:val="00154C"/>
          <w:lang w:eastAsia="en-GB"/>
        </w:rPr>
        <w:t xml:space="preserve">) </w:t>
      </w:r>
      <w:r w:rsidR="00912B22">
        <w:rPr>
          <w:rFonts w:ascii="Agenda Regular" w:eastAsia="Times New Roman" w:hAnsi="Agenda Regular" w:cs="Times New Roman"/>
          <w:color w:val="00154C"/>
          <w:lang w:eastAsia="en-GB"/>
        </w:rPr>
        <w:t xml:space="preserve">Samantha Payne </w:t>
      </w:r>
      <w:r w:rsidRPr="007E6C68">
        <w:rPr>
          <w:rFonts w:ascii="Agenda Regular" w:eastAsia="Times New Roman" w:hAnsi="Agenda Regular" w:cs="Times New Roman"/>
          <w:color w:val="00154C"/>
          <w:lang w:eastAsia="en-GB"/>
        </w:rPr>
        <w:t>(</w:t>
      </w:r>
      <w:hyperlink r:id="rId18" w:history="1">
        <w:r w:rsidR="00912B22">
          <w:rPr>
            <w:rStyle w:val="Hyperlink"/>
            <w:rFonts w:ascii="Agenda Regular" w:eastAsia="Times New Roman" w:hAnsi="Agenda Regular" w:cs="Times New Roman"/>
            <w:lang w:eastAsia="en-GB"/>
          </w:rPr>
          <w:t>samantha.payne</w:t>
        </w:r>
        <w:r w:rsidR="00912B22" w:rsidRPr="00B051E0">
          <w:rPr>
            <w:rStyle w:val="Hyperlink"/>
            <w:rFonts w:ascii="Agenda Regular" w:eastAsia="Times New Roman" w:hAnsi="Agenda Regular" w:cs="Times New Roman"/>
            <w:lang w:eastAsia="en-GB"/>
          </w:rPr>
          <w:t>@jags.org.uk</w:t>
        </w:r>
      </w:hyperlink>
      <w:r w:rsidRPr="007E6C68">
        <w:rPr>
          <w:rFonts w:ascii="Agenda Regular" w:eastAsia="Times New Roman" w:hAnsi="Agenda Regular" w:cs="Times New Roman"/>
          <w:color w:val="00154C"/>
          <w:lang w:eastAsia="en-GB"/>
        </w:rPr>
        <w:t>) will be happy to answer any questions.</w:t>
      </w:r>
    </w:p>
    <w:p w14:paraId="79378C03" w14:textId="077A4692" w:rsidR="57D36CFA" w:rsidRDefault="007E6C68" w:rsidP="002A2A79">
      <w:pPr>
        <w:spacing w:before="100" w:beforeAutospacing="1" w:after="100" w:afterAutospacing="1"/>
        <w:rPr>
          <w:rFonts w:ascii="Agenda Regular" w:eastAsia="Times New Roman" w:hAnsi="Agenda Regular" w:cs="Times New Roman"/>
          <w:color w:val="00154C"/>
          <w:lang w:eastAsia="en-GB"/>
        </w:rPr>
      </w:pPr>
      <w:r w:rsidRPr="57D36CFA">
        <w:rPr>
          <w:rFonts w:ascii="Agenda Regular" w:eastAsia="Times New Roman" w:hAnsi="Agenda Regular" w:cs="Times New Roman"/>
          <w:color w:val="00154C"/>
          <w:lang w:eastAsia="en-GB"/>
        </w:rPr>
        <w:t xml:space="preserve">Please visit our website </w:t>
      </w:r>
      <w:hyperlink r:id="rId19">
        <w:r w:rsidR="00BC59D1" w:rsidRPr="57D36CFA">
          <w:rPr>
            <w:rStyle w:val="Hyperlink"/>
            <w:rFonts w:ascii="Agenda Regular" w:eastAsia="Times New Roman" w:hAnsi="Agenda Regular" w:cs="Times New Roman"/>
            <w:lang w:eastAsia="en-GB"/>
          </w:rPr>
          <w:t>http://www.jags.org.uk/about/employment</w:t>
        </w:r>
      </w:hyperlink>
      <w:r w:rsidRPr="57D36CFA">
        <w:rPr>
          <w:rFonts w:ascii="Agenda Regular" w:eastAsia="Times New Roman" w:hAnsi="Agenda Regular" w:cs="Times New Roman"/>
          <w:color w:val="00154C"/>
          <w:lang w:eastAsia="en-GB"/>
        </w:rPr>
        <w:t xml:space="preserve"> to download a JAGS </w:t>
      </w:r>
      <w:r w:rsidR="00BC59D1" w:rsidRPr="57D36CFA">
        <w:rPr>
          <w:rFonts w:ascii="Agenda Regular" w:eastAsia="Times New Roman" w:hAnsi="Agenda Regular" w:cs="Times New Roman"/>
          <w:color w:val="00154C"/>
          <w:lang w:eastAsia="en-GB"/>
        </w:rPr>
        <w:t xml:space="preserve">Support </w:t>
      </w:r>
      <w:r w:rsidRPr="57D36CFA">
        <w:rPr>
          <w:rFonts w:ascii="Agenda Regular" w:eastAsia="Times New Roman" w:hAnsi="Agenda Regular" w:cs="Times New Roman"/>
          <w:color w:val="00154C"/>
          <w:lang w:eastAsia="en-GB"/>
        </w:rPr>
        <w:t xml:space="preserve">Staff Application Form. For further information please contact </w:t>
      </w:r>
      <w:hyperlink r:id="rId20">
        <w:r w:rsidR="00BC59D1" w:rsidRPr="57D36CFA">
          <w:rPr>
            <w:rStyle w:val="Hyperlink"/>
            <w:rFonts w:ascii="Agenda Regular" w:eastAsia="Times New Roman" w:hAnsi="Agenda Regular" w:cs="Times New Roman"/>
            <w:lang w:eastAsia="en-GB"/>
          </w:rPr>
          <w:t>recruitment@jags.org.uk</w:t>
        </w:r>
      </w:hyperlink>
      <w:r w:rsidRPr="57D36CFA">
        <w:rPr>
          <w:rFonts w:ascii="Agenda Regular" w:eastAsia="Times New Roman" w:hAnsi="Agenda Regular" w:cs="Times New Roman"/>
          <w:color w:val="00154C"/>
          <w:lang w:eastAsia="en-GB"/>
        </w:rPr>
        <w:t xml:space="preserve"> or James Allen’s Girls’ School, 144 East Dulwich Grove, London SE22 8TE</w:t>
      </w:r>
    </w:p>
    <w:p w14:paraId="4BF691B0" w14:textId="03A52435" w:rsidR="00B9383E" w:rsidRPr="0048540B" w:rsidRDefault="00B9383E" w:rsidP="5F4F860F">
      <w:pPr>
        <w:spacing w:before="100" w:beforeAutospacing="1" w:after="100" w:afterAutospacing="1"/>
        <w:rPr>
          <w:rFonts w:ascii="Agenda Regular" w:eastAsia="Times New Roman" w:hAnsi="Agenda Regular" w:cs="Times New Roman"/>
          <w:color w:val="000000"/>
          <w:lang w:eastAsia="en-GB"/>
        </w:rPr>
      </w:pPr>
      <w:r w:rsidRPr="5F4F860F">
        <w:rPr>
          <w:rFonts w:ascii="Agenda Regular" w:eastAsia="Times New Roman" w:hAnsi="Agenda Regular" w:cs="Times New Roman"/>
          <w:b/>
          <w:bCs/>
          <w:color w:val="C30A32"/>
          <w:lang w:eastAsia="en-GB"/>
        </w:rPr>
        <w:t>Closing date:</w:t>
      </w:r>
      <w:r>
        <w:tab/>
      </w:r>
      <w:r>
        <w:tab/>
      </w:r>
      <w:r w:rsidR="00CF6235" w:rsidRPr="5F4F860F">
        <w:rPr>
          <w:rFonts w:ascii="Agenda Regular" w:eastAsia="Times New Roman" w:hAnsi="Agenda Regular" w:cs="Times New Roman"/>
          <w:color w:val="00154C"/>
          <w:lang w:eastAsia="en-GB"/>
        </w:rPr>
        <w:t>19 May 2022</w:t>
      </w:r>
    </w:p>
    <w:p w14:paraId="3B87BA75" w14:textId="6E6E02B5" w:rsidR="57D36CFA" w:rsidRPr="002A2A79" w:rsidRDefault="00B9383E" w:rsidP="002A2A79">
      <w:pPr>
        <w:spacing w:before="100" w:beforeAutospacing="1" w:after="100" w:afterAutospacing="1"/>
        <w:rPr>
          <w:rFonts w:ascii="Agenda Regular" w:eastAsia="Times New Roman" w:hAnsi="Agenda Regular" w:cs="Times New Roman"/>
          <w:color w:val="000000"/>
          <w:lang w:eastAsia="en-GB"/>
        </w:rPr>
      </w:pPr>
      <w:r w:rsidRPr="57D36CFA">
        <w:rPr>
          <w:rFonts w:ascii="Agenda Regular" w:eastAsia="Times New Roman" w:hAnsi="Agenda Regular" w:cs="Times New Roman"/>
          <w:b/>
          <w:bCs/>
          <w:color w:val="C30A32"/>
          <w:lang w:eastAsia="en-GB"/>
        </w:rPr>
        <w:t>Interviews:</w:t>
      </w:r>
      <w:r>
        <w:tab/>
      </w:r>
      <w:r>
        <w:tab/>
      </w:r>
      <w:r w:rsidR="002A2A79" w:rsidRPr="00CF6235">
        <w:rPr>
          <w:rFonts w:ascii="Agenda Regular" w:hAnsi="Agenda Regular"/>
        </w:rPr>
        <w:t>Week commencing</w:t>
      </w:r>
      <w:r w:rsidR="002A2A79">
        <w:t xml:space="preserve"> </w:t>
      </w:r>
      <w:r w:rsidR="00CF6235">
        <w:rPr>
          <w:rFonts w:ascii="Agenda Regular" w:eastAsia="Times New Roman" w:hAnsi="Agenda Regular" w:cs="Times New Roman"/>
          <w:color w:val="00154C"/>
          <w:lang w:eastAsia="en-GB"/>
        </w:rPr>
        <w:t>23 May 2022</w:t>
      </w:r>
    </w:p>
    <w:p w14:paraId="2700F7EA" w14:textId="2C250226" w:rsidR="00B9383E" w:rsidRPr="0048540B" w:rsidRDefault="00B9383E" w:rsidP="00B9383E">
      <w:pPr>
        <w:spacing w:before="100" w:beforeAutospacing="1" w:after="100" w:afterAutospacing="1"/>
        <w:rPr>
          <w:rFonts w:ascii="Agenda Regular" w:eastAsia="Times New Roman" w:hAnsi="Agenda Regular" w:cs="Times New Roman"/>
          <w:color w:val="000000"/>
          <w:lang w:eastAsia="en-GB"/>
        </w:rPr>
      </w:pPr>
      <w:r w:rsidRPr="00C6479D">
        <w:rPr>
          <w:rFonts w:ascii="Agenda Regular" w:eastAsia="Times New Roman" w:hAnsi="Agenda Regular" w:cs="Times New Roman"/>
          <w:color w:val="00154C"/>
          <w:lang w:eastAsia="en-GB"/>
        </w:rPr>
        <w:t>Applications will be reviewed daily</w:t>
      </w:r>
      <w:r w:rsidR="00B12ABF">
        <w:rPr>
          <w:rFonts w:ascii="Agenda Regular" w:eastAsia="Times New Roman" w:hAnsi="Agenda Regular" w:cs="Times New Roman"/>
          <w:color w:val="00154C"/>
          <w:lang w:eastAsia="en-GB"/>
        </w:rPr>
        <w:t>,</w:t>
      </w:r>
      <w:r w:rsidRPr="00C6479D">
        <w:rPr>
          <w:rFonts w:ascii="Agenda Regular" w:eastAsia="Times New Roman" w:hAnsi="Agenda Regular" w:cs="Times New Roman"/>
          <w:color w:val="00154C"/>
          <w:lang w:eastAsia="en-GB"/>
        </w:rPr>
        <w:t xml:space="preserve"> and interviews may occur at any stage after applications are received so we invite interested candidates to apply as soon as possible by submitting their completed application form to </w:t>
      </w:r>
      <w:hyperlink r:id="rId21" w:history="1">
        <w:r w:rsidRPr="00F2025B">
          <w:rPr>
            <w:rStyle w:val="Hyperlink"/>
            <w:rFonts w:ascii="Agenda Regular" w:eastAsia="Times New Roman" w:hAnsi="Agenda Regular" w:cs="Times New Roman"/>
            <w:lang w:eastAsia="en-GB"/>
          </w:rPr>
          <w:t>recruitment@jags.org.uk</w:t>
        </w:r>
      </w:hyperlink>
      <w:r w:rsidRPr="00F2025B">
        <w:rPr>
          <w:rFonts w:ascii="Agenda Regular" w:eastAsia="Times New Roman" w:hAnsi="Agenda Regular" w:cs="Times New Roman"/>
          <w:color w:val="000000"/>
          <w:lang w:eastAsia="en-GB"/>
        </w:rPr>
        <w:t xml:space="preserve"> </w:t>
      </w:r>
    </w:p>
    <w:p w14:paraId="6B33A326" w14:textId="77777777" w:rsidR="00B9383E" w:rsidRPr="00C6479D" w:rsidRDefault="00B9383E" w:rsidP="00B9383E">
      <w:pPr>
        <w:spacing w:before="100" w:beforeAutospacing="1" w:after="100" w:afterAutospacing="1"/>
        <w:rPr>
          <w:rFonts w:ascii="Agenda Regular" w:eastAsia="Times New Roman" w:hAnsi="Agenda Regular" w:cs="Times New Roman"/>
          <w:color w:val="00154C"/>
          <w:lang w:eastAsia="en-GB"/>
        </w:rPr>
      </w:pPr>
      <w:r w:rsidRPr="00C6479D">
        <w:rPr>
          <w:rFonts w:ascii="Agenda Regular" w:eastAsia="Times New Roman" w:hAnsi="Agenda Regular" w:cs="Times New Roman"/>
          <w:color w:val="00154C"/>
          <w:lang w:eastAsia="en-GB"/>
        </w:rPr>
        <w:t>JAGS is committed to the safeguarding and welfare of children and applicants must be willing to undergo child protection screening appropriate to this post, including checks with past employers, the Disclosure and Barring Service and overseas police check if necessary. Candidates from overseas must provide information about their past conduct, for example, by providing documents issued by overseas teaching authorities.</w:t>
      </w:r>
    </w:p>
    <w:p w14:paraId="3706CC29" w14:textId="77777777" w:rsidR="00B9383E" w:rsidRPr="001B647D" w:rsidRDefault="00B9383E" w:rsidP="00B9383E">
      <w:pPr>
        <w:spacing w:line="257" w:lineRule="auto"/>
        <w:jc w:val="both"/>
        <w:rPr>
          <w:rFonts w:ascii="Agenda Regular" w:eastAsia="Arial" w:hAnsi="Agenda Regular" w:cs="Arial"/>
        </w:rPr>
      </w:pPr>
    </w:p>
    <w:p w14:paraId="1AD31557" w14:textId="77777777" w:rsidR="00F83F1C" w:rsidRPr="00F83F1C" w:rsidRDefault="00F83F1C" w:rsidP="004C2EBA">
      <w:pPr>
        <w:pStyle w:val="GCSESubjectsOverline"/>
      </w:pPr>
    </w:p>
    <w:p w14:paraId="2EE67948" w14:textId="77777777" w:rsidR="000E4180" w:rsidRDefault="000E4180" w:rsidP="004C2EBA">
      <w:pPr>
        <w:pStyle w:val="GCSESubjectsOverline"/>
      </w:pPr>
    </w:p>
    <w:p w14:paraId="5AC78E5B" w14:textId="77777777" w:rsidR="000E4180" w:rsidRDefault="000E4180" w:rsidP="004C2EBA">
      <w:pPr>
        <w:pStyle w:val="GCSESubjectsOverline"/>
      </w:pPr>
    </w:p>
    <w:p w14:paraId="34AD12AD" w14:textId="77777777" w:rsidR="007919EE" w:rsidRDefault="007919EE" w:rsidP="004C2EBA">
      <w:pPr>
        <w:pStyle w:val="GCSESubjectsOverline"/>
      </w:pPr>
    </w:p>
    <w:p w14:paraId="6EB2339D" w14:textId="77777777" w:rsidR="00FF017F" w:rsidRDefault="00FF017F" w:rsidP="000608D6">
      <w:pPr>
        <w:pStyle w:val="ParagraphBody"/>
      </w:pPr>
    </w:p>
    <w:p w14:paraId="4572F3CA" w14:textId="77777777" w:rsidR="00B9383E" w:rsidRDefault="00B9383E">
      <w:pPr>
        <w:pStyle w:val="ParagraphBody"/>
      </w:pPr>
    </w:p>
    <w:p w14:paraId="65FF59A2" w14:textId="77777777" w:rsidR="00F83F1C" w:rsidRDefault="00F83F1C">
      <w:pPr>
        <w:pStyle w:val="ParagraphBody"/>
      </w:pPr>
    </w:p>
    <w:p w14:paraId="101E801C" w14:textId="77777777" w:rsidR="00075330" w:rsidRDefault="00075330">
      <w:pPr>
        <w:pStyle w:val="ParagraphBody"/>
      </w:pPr>
    </w:p>
    <w:p w14:paraId="7D2566FE" w14:textId="77777777" w:rsidR="00F83F1C" w:rsidRDefault="00F83F1C">
      <w:pPr>
        <w:pStyle w:val="ParagraphBody"/>
      </w:pPr>
    </w:p>
    <w:p w14:paraId="1EED20A7" w14:textId="77777777" w:rsidR="00FF017F" w:rsidRDefault="00FF017F">
      <w:pPr>
        <w:pStyle w:val="ParagraphBody"/>
      </w:pPr>
    </w:p>
    <w:p w14:paraId="0A0A5C3F" w14:textId="77777777" w:rsidR="00FF017F" w:rsidRDefault="00FF017F">
      <w:pPr>
        <w:pStyle w:val="ParagraphBody"/>
      </w:pPr>
    </w:p>
    <w:p w14:paraId="4A818B7E" w14:textId="77777777" w:rsidR="00583E5C" w:rsidRDefault="00583E5C" w:rsidP="00583E5C">
      <w:pPr>
        <w:pStyle w:val="LargeDisclaimer"/>
      </w:pPr>
      <w:r>
        <w:t>James Allen’s Girls’ School 144 East Dulwich Grove London SE22 8TE</w:t>
      </w:r>
    </w:p>
    <w:p w14:paraId="66D139DC" w14:textId="77777777" w:rsidR="003946A7" w:rsidRPr="001F6925" w:rsidRDefault="001F6925" w:rsidP="001F6925">
      <w:pPr>
        <w:rPr>
          <w:rFonts w:ascii="Agenda Regular" w:hAnsi="Agenda Regular"/>
          <w:color w:val="182249"/>
          <w:sz w:val="32"/>
        </w:rPr>
      </w:pPr>
      <w:r>
        <w:br w:type="page"/>
      </w:r>
      <w:r>
        <w:rPr>
          <w:rFonts w:ascii="Agenda Regular" w:hAnsi="Agenda Regular"/>
          <w:caps/>
          <w:noProof/>
          <w:color w:val="E4032F"/>
          <w:spacing w:val="60"/>
          <w:sz w:val="40"/>
          <w:shd w:val="clear" w:color="auto" w:fill="E6E6E6"/>
          <w:lang w:val="en-US"/>
        </w:rPr>
        <w:lastRenderedPageBreak/>
        <w:drawing>
          <wp:anchor distT="0" distB="0" distL="114300" distR="114300" simplePos="0" relativeHeight="251658246" behindDoc="0" locked="0" layoutInCell="1" allowOverlap="1" wp14:anchorId="739045E2" wp14:editId="00D5DD66">
            <wp:simplePos x="0" y="0"/>
            <wp:positionH relativeFrom="margin">
              <wp:align>center</wp:align>
            </wp:positionH>
            <wp:positionV relativeFrom="margin">
              <wp:align>center</wp:align>
            </wp:positionV>
            <wp:extent cx="7585075" cy="1072578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85075" cy="10725785"/>
                    </a:xfrm>
                    <a:prstGeom prst="rect">
                      <a:avLst/>
                    </a:prstGeom>
                  </pic:spPr>
                </pic:pic>
              </a:graphicData>
            </a:graphic>
            <wp14:sizeRelH relativeFrom="margin">
              <wp14:pctWidth>0</wp14:pctWidth>
            </wp14:sizeRelH>
            <wp14:sizeRelV relativeFrom="margin">
              <wp14:pctHeight>0</wp14:pctHeight>
            </wp14:sizeRelV>
          </wp:anchor>
        </w:drawing>
      </w:r>
    </w:p>
    <w:sectPr w:rsidR="003946A7" w:rsidRPr="001F6925" w:rsidSect="007D3E79">
      <w:footerReference w:type="default" r:id="rId23"/>
      <w:pgSz w:w="11906" w:h="16838" w:code="9"/>
      <w:pgMar w:top="872" w:right="1134" w:bottom="142" w:left="1134" w:header="6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250D7B" w14:textId="77777777" w:rsidR="008F320A" w:rsidRDefault="008F320A" w:rsidP="005F270C">
      <w:pPr>
        <w:spacing w:after="0" w:line="240" w:lineRule="auto"/>
      </w:pPr>
      <w:r>
        <w:separator/>
      </w:r>
    </w:p>
  </w:endnote>
  <w:endnote w:type="continuationSeparator" w:id="0">
    <w:p w14:paraId="067D0A48" w14:textId="77777777" w:rsidR="008F320A" w:rsidRDefault="008F320A" w:rsidP="005F270C">
      <w:pPr>
        <w:spacing w:after="0" w:line="240" w:lineRule="auto"/>
      </w:pPr>
      <w:r>
        <w:continuationSeparator/>
      </w:r>
    </w:p>
  </w:endnote>
  <w:endnote w:type="continuationNotice" w:id="1">
    <w:p w14:paraId="4FA4A62F" w14:textId="77777777" w:rsidR="008F320A" w:rsidRDefault="008F320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genda Light">
    <w:altName w:val="Calibri"/>
    <w:panose1 w:val="00000000000000000000"/>
    <w:charset w:val="00"/>
    <w:family w:val="modern"/>
    <w:notTrueType/>
    <w:pitch w:val="variable"/>
    <w:sig w:usb0="800000AF" w:usb1="5000204A" w:usb2="00000000" w:usb3="00000000" w:csb0="00000001" w:csb1="00000000"/>
  </w:font>
  <w:font w:name="Agenda Regular">
    <w:altName w:val="Calibri"/>
    <w:panose1 w:val="00000000000000000000"/>
    <w:charset w:val="00"/>
    <w:family w:val="modern"/>
    <w:notTrueType/>
    <w:pitch w:val="variable"/>
    <w:sig w:usb0="800000AF" w:usb1="5000204A"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Agenda Medium">
    <w:altName w:val="Calibri"/>
    <w:panose1 w:val="00000000000000000000"/>
    <w:charset w:val="00"/>
    <w:family w:val="modern"/>
    <w:notTrueType/>
    <w:pitch w:val="variable"/>
    <w:sig w:usb0="800000AF" w:usb1="5000204A" w:usb2="00000000" w:usb3="00000000" w:csb0="00000001" w:csb1="00000000"/>
  </w:font>
  <w:font w:name="Agenda Semibold">
    <w:altName w:val="Calibri"/>
    <w:panose1 w:val="00000000000000000000"/>
    <w:charset w:val="00"/>
    <w:family w:val="modern"/>
    <w:notTrueType/>
    <w:pitch w:val="variable"/>
    <w:sig w:usb0="800000AF" w:usb1="5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467A7" w14:textId="77777777" w:rsidR="00516371" w:rsidRDefault="00516371" w:rsidP="00516371">
    <w:pPr>
      <w:pStyle w:val="JAGSPageNumber"/>
    </w:pPr>
    <w:r>
      <w:rPr>
        <w:noProof/>
        <w:color w:val="2B579A"/>
        <w:shd w:val="clear" w:color="auto" w:fill="E6E6E6"/>
      </w:rPr>
      <mc:AlternateContent>
        <mc:Choice Requires="wps">
          <w:drawing>
            <wp:anchor distT="0" distB="0" distL="114300" distR="114300" simplePos="0" relativeHeight="251658240" behindDoc="1" locked="0" layoutInCell="1" allowOverlap="1" wp14:anchorId="082E30A8" wp14:editId="6F0D4B09">
              <wp:simplePos x="0" y="0"/>
              <wp:positionH relativeFrom="margin">
                <wp:align>center</wp:align>
              </wp:positionH>
              <wp:positionV relativeFrom="page">
                <wp:posOffset>10018395</wp:posOffset>
              </wp:positionV>
              <wp:extent cx="218735" cy="313944"/>
              <wp:effectExtent l="0" t="0" r="0" b="0"/>
              <wp:wrapNone/>
              <wp:docPr id="2" name="Diamond 2"/>
              <wp:cNvGraphicFramePr/>
              <a:graphic xmlns:a="http://schemas.openxmlformats.org/drawingml/2006/main">
                <a:graphicData uri="http://schemas.microsoft.com/office/word/2010/wordprocessingShape">
                  <wps:wsp>
                    <wps:cNvSpPr/>
                    <wps:spPr>
                      <a:xfrm>
                        <a:off x="0" y="0"/>
                        <a:ext cx="218735" cy="313944"/>
                      </a:xfrm>
                      <a:prstGeom prst="diamond">
                        <a:avLst/>
                      </a:prstGeom>
                      <a:solidFill>
                        <a:srgbClr val="E4032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7DFF86" id="_x0000_t4" coordsize="21600,21600" o:spt="4" path="m10800,l,10800,10800,21600,21600,10800xe">
              <v:stroke joinstyle="miter"/>
              <v:path gradientshapeok="t" o:connecttype="rect" textboxrect="5400,5400,16200,16200"/>
            </v:shapetype>
            <v:shape id="Diamond 2" o:spid="_x0000_s1026" type="#_x0000_t4" style="position:absolute;margin-left:0;margin-top:788.85pt;width:17.2pt;height:24.7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" fillcolor="#e4032f" stroked="f" strokeweight="1pt">
              <w10:wrap anchorx="margin" anchory="page"/>
            </v:shape>
          </w:pict>
        </mc:Fallback>
      </mc:AlternateContent>
    </w: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1</w:t>
    </w:r>
    <w:r>
      <w:rPr>
        <w:noProof/>
        <w:color w:val="2B579A"/>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C199C7" w14:textId="77777777" w:rsidR="008F320A" w:rsidRDefault="008F320A" w:rsidP="005F270C">
      <w:pPr>
        <w:spacing w:after="0" w:line="240" w:lineRule="auto"/>
      </w:pPr>
      <w:r>
        <w:separator/>
      </w:r>
    </w:p>
  </w:footnote>
  <w:footnote w:type="continuationSeparator" w:id="0">
    <w:p w14:paraId="4A6F0BE3" w14:textId="77777777" w:rsidR="008F320A" w:rsidRDefault="008F320A" w:rsidP="005F270C">
      <w:pPr>
        <w:spacing w:after="0" w:line="240" w:lineRule="auto"/>
      </w:pPr>
      <w:r>
        <w:continuationSeparator/>
      </w:r>
    </w:p>
  </w:footnote>
  <w:footnote w:type="continuationNotice" w:id="1">
    <w:p w14:paraId="0F92FFD5" w14:textId="77777777" w:rsidR="008F320A" w:rsidRDefault="008F320A">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9iIQS3Oqf2eRyq" int2:id="NIFrPwqO">
      <int2:state int2:value="Rejected" int2:type="AugLoop_Text_Critique"/>
    </int2:textHash>
    <int2:textHash int2:hashCode="PV+X+r3bhWgBN7" int2:id="w3wJX4KF">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EE5F3D"/>
    <w:multiLevelType w:val="hybridMultilevel"/>
    <w:tmpl w:val="D42C5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873698"/>
    <w:multiLevelType w:val="multilevel"/>
    <w:tmpl w:val="446A1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384630F"/>
    <w:multiLevelType w:val="hybridMultilevel"/>
    <w:tmpl w:val="13CCE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7E5634"/>
    <w:multiLevelType w:val="hybridMultilevel"/>
    <w:tmpl w:val="8D102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7B6478"/>
    <w:multiLevelType w:val="hybridMultilevel"/>
    <w:tmpl w:val="29980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934246"/>
    <w:multiLevelType w:val="hybridMultilevel"/>
    <w:tmpl w:val="E2626B14"/>
    <w:lvl w:ilvl="0" w:tplc="BDDE9FFE">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CB37CA5"/>
    <w:multiLevelType w:val="multilevel"/>
    <w:tmpl w:val="36C22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E123310"/>
    <w:multiLevelType w:val="hybridMultilevel"/>
    <w:tmpl w:val="5D365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AC40A6"/>
    <w:multiLevelType w:val="hybridMultilevel"/>
    <w:tmpl w:val="BB80D452"/>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6BC149B"/>
    <w:multiLevelType w:val="hybridMultilevel"/>
    <w:tmpl w:val="5858A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B8617B"/>
    <w:multiLevelType w:val="hybridMultilevel"/>
    <w:tmpl w:val="D3D4F496"/>
    <w:lvl w:ilvl="0" w:tplc="CDFA7BE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40517A6"/>
    <w:multiLevelType w:val="hybridMultilevel"/>
    <w:tmpl w:val="58D8D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71A3B06"/>
    <w:multiLevelType w:val="multilevel"/>
    <w:tmpl w:val="446A1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854503B"/>
    <w:multiLevelType w:val="hybridMultilevel"/>
    <w:tmpl w:val="77FEE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F9769D8"/>
    <w:multiLevelType w:val="hybridMultilevel"/>
    <w:tmpl w:val="C778D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1472F40"/>
    <w:multiLevelType w:val="hybridMultilevel"/>
    <w:tmpl w:val="C6CC3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97D1D2C"/>
    <w:multiLevelType w:val="hybridMultilevel"/>
    <w:tmpl w:val="BAA4A0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96B4A82"/>
    <w:multiLevelType w:val="hybridMultilevel"/>
    <w:tmpl w:val="2F16E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D451850"/>
    <w:multiLevelType w:val="multilevel"/>
    <w:tmpl w:val="446A1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D6E26DF"/>
    <w:multiLevelType w:val="hybridMultilevel"/>
    <w:tmpl w:val="D12C4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18"/>
  </w:num>
  <w:num w:numId="4">
    <w:abstractNumId w:val="12"/>
  </w:num>
  <w:num w:numId="5">
    <w:abstractNumId w:val="10"/>
  </w:num>
  <w:num w:numId="6">
    <w:abstractNumId w:val="4"/>
  </w:num>
  <w:num w:numId="7">
    <w:abstractNumId w:val="15"/>
  </w:num>
  <w:num w:numId="8">
    <w:abstractNumId w:val="17"/>
  </w:num>
  <w:num w:numId="9">
    <w:abstractNumId w:val="5"/>
  </w:num>
  <w:num w:numId="10">
    <w:abstractNumId w:val="16"/>
  </w:num>
  <w:num w:numId="11">
    <w:abstractNumId w:val="9"/>
  </w:num>
  <w:num w:numId="12">
    <w:abstractNumId w:val="7"/>
  </w:num>
  <w:num w:numId="13">
    <w:abstractNumId w:val="13"/>
  </w:num>
  <w:num w:numId="14">
    <w:abstractNumId w:val="0"/>
  </w:num>
  <w:num w:numId="15">
    <w:abstractNumId w:val="14"/>
  </w:num>
  <w:num w:numId="16">
    <w:abstractNumId w:val="3"/>
  </w:num>
  <w:num w:numId="17">
    <w:abstractNumId w:val="2"/>
  </w:num>
  <w:num w:numId="18">
    <w:abstractNumId w:val="19"/>
  </w:num>
  <w:num w:numId="19">
    <w:abstractNumId w:val="8"/>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4744"/>
    <w:rsid w:val="00031EF6"/>
    <w:rsid w:val="00053880"/>
    <w:rsid w:val="000608D6"/>
    <w:rsid w:val="00060D4C"/>
    <w:rsid w:val="000664F2"/>
    <w:rsid w:val="00075330"/>
    <w:rsid w:val="00082763"/>
    <w:rsid w:val="000A4E97"/>
    <w:rsid w:val="000B50E8"/>
    <w:rsid w:val="000B7B96"/>
    <w:rsid w:val="000E4180"/>
    <w:rsid w:val="000E69E4"/>
    <w:rsid w:val="00113386"/>
    <w:rsid w:val="00116DCE"/>
    <w:rsid w:val="00123031"/>
    <w:rsid w:val="00123FA0"/>
    <w:rsid w:val="00133AB1"/>
    <w:rsid w:val="001361FD"/>
    <w:rsid w:val="00137274"/>
    <w:rsid w:val="00146715"/>
    <w:rsid w:val="00160409"/>
    <w:rsid w:val="00186743"/>
    <w:rsid w:val="001A73E0"/>
    <w:rsid w:val="001E3353"/>
    <w:rsid w:val="001F6925"/>
    <w:rsid w:val="00204BBB"/>
    <w:rsid w:val="002A2A79"/>
    <w:rsid w:val="002C16B4"/>
    <w:rsid w:val="002C7FD5"/>
    <w:rsid w:val="002D3D54"/>
    <w:rsid w:val="002D4C3A"/>
    <w:rsid w:val="002E1F8B"/>
    <w:rsid w:val="002F0AA2"/>
    <w:rsid w:val="002F4D9B"/>
    <w:rsid w:val="00346D48"/>
    <w:rsid w:val="0035389C"/>
    <w:rsid w:val="00354039"/>
    <w:rsid w:val="0035423F"/>
    <w:rsid w:val="003656F2"/>
    <w:rsid w:val="00381740"/>
    <w:rsid w:val="00387C47"/>
    <w:rsid w:val="003946A7"/>
    <w:rsid w:val="00395F07"/>
    <w:rsid w:val="00397196"/>
    <w:rsid w:val="003B1666"/>
    <w:rsid w:val="003C1A7D"/>
    <w:rsid w:val="003C2C5A"/>
    <w:rsid w:val="003C6B1F"/>
    <w:rsid w:val="003D1BF4"/>
    <w:rsid w:val="003D4D2E"/>
    <w:rsid w:val="00406B3C"/>
    <w:rsid w:val="00413379"/>
    <w:rsid w:val="00427458"/>
    <w:rsid w:val="00430129"/>
    <w:rsid w:val="00451C58"/>
    <w:rsid w:val="004655D1"/>
    <w:rsid w:val="0046617F"/>
    <w:rsid w:val="0048306B"/>
    <w:rsid w:val="00487703"/>
    <w:rsid w:val="004927C4"/>
    <w:rsid w:val="00493438"/>
    <w:rsid w:val="004A1124"/>
    <w:rsid w:val="004A28CF"/>
    <w:rsid w:val="004B2288"/>
    <w:rsid w:val="004C2EBA"/>
    <w:rsid w:val="004C62D5"/>
    <w:rsid w:val="004F06E6"/>
    <w:rsid w:val="004F174E"/>
    <w:rsid w:val="004F5383"/>
    <w:rsid w:val="004F5C9E"/>
    <w:rsid w:val="00516371"/>
    <w:rsid w:val="0052458D"/>
    <w:rsid w:val="00535417"/>
    <w:rsid w:val="00536576"/>
    <w:rsid w:val="0056440A"/>
    <w:rsid w:val="00566375"/>
    <w:rsid w:val="00574CE2"/>
    <w:rsid w:val="005765BF"/>
    <w:rsid w:val="00583E5C"/>
    <w:rsid w:val="00591B5D"/>
    <w:rsid w:val="005A1AED"/>
    <w:rsid w:val="005A5001"/>
    <w:rsid w:val="005B10F9"/>
    <w:rsid w:val="005F270C"/>
    <w:rsid w:val="005F5326"/>
    <w:rsid w:val="00611516"/>
    <w:rsid w:val="00630239"/>
    <w:rsid w:val="00631712"/>
    <w:rsid w:val="006338B0"/>
    <w:rsid w:val="006420D6"/>
    <w:rsid w:val="006457D9"/>
    <w:rsid w:val="00647876"/>
    <w:rsid w:val="00657492"/>
    <w:rsid w:val="006B0984"/>
    <w:rsid w:val="006B5419"/>
    <w:rsid w:val="006C159E"/>
    <w:rsid w:val="006C4460"/>
    <w:rsid w:val="006D22DE"/>
    <w:rsid w:val="006D3222"/>
    <w:rsid w:val="006D3D76"/>
    <w:rsid w:val="006F17B2"/>
    <w:rsid w:val="006F67B6"/>
    <w:rsid w:val="00710EC3"/>
    <w:rsid w:val="00715231"/>
    <w:rsid w:val="0073629F"/>
    <w:rsid w:val="007919EE"/>
    <w:rsid w:val="00792908"/>
    <w:rsid w:val="00795595"/>
    <w:rsid w:val="007A7391"/>
    <w:rsid w:val="007B09A7"/>
    <w:rsid w:val="007D35EB"/>
    <w:rsid w:val="007D3E79"/>
    <w:rsid w:val="007D5B89"/>
    <w:rsid w:val="007E6016"/>
    <w:rsid w:val="007E6C68"/>
    <w:rsid w:val="007F4A53"/>
    <w:rsid w:val="00864B89"/>
    <w:rsid w:val="00874D22"/>
    <w:rsid w:val="00876C11"/>
    <w:rsid w:val="0088155B"/>
    <w:rsid w:val="00884293"/>
    <w:rsid w:val="008A781B"/>
    <w:rsid w:val="008B5DED"/>
    <w:rsid w:val="008C2C7E"/>
    <w:rsid w:val="008D4C2A"/>
    <w:rsid w:val="008F320A"/>
    <w:rsid w:val="0090509E"/>
    <w:rsid w:val="00905D6C"/>
    <w:rsid w:val="00912B22"/>
    <w:rsid w:val="00922400"/>
    <w:rsid w:val="00942C38"/>
    <w:rsid w:val="00965958"/>
    <w:rsid w:val="0096725C"/>
    <w:rsid w:val="00990172"/>
    <w:rsid w:val="00992F7D"/>
    <w:rsid w:val="00996404"/>
    <w:rsid w:val="009C35CE"/>
    <w:rsid w:val="009F0514"/>
    <w:rsid w:val="00A13F25"/>
    <w:rsid w:val="00A61E6B"/>
    <w:rsid w:val="00A92A19"/>
    <w:rsid w:val="00AA4718"/>
    <w:rsid w:val="00AD69A8"/>
    <w:rsid w:val="00B060D0"/>
    <w:rsid w:val="00B12ABF"/>
    <w:rsid w:val="00B14744"/>
    <w:rsid w:val="00B32721"/>
    <w:rsid w:val="00B3272C"/>
    <w:rsid w:val="00B50AE0"/>
    <w:rsid w:val="00B52B66"/>
    <w:rsid w:val="00B618DB"/>
    <w:rsid w:val="00B85C59"/>
    <w:rsid w:val="00B86A95"/>
    <w:rsid w:val="00B9383E"/>
    <w:rsid w:val="00BA00CA"/>
    <w:rsid w:val="00BA4488"/>
    <w:rsid w:val="00BC43A7"/>
    <w:rsid w:val="00BC59D1"/>
    <w:rsid w:val="00BE2DDF"/>
    <w:rsid w:val="00BE431B"/>
    <w:rsid w:val="00C21917"/>
    <w:rsid w:val="00C23BE8"/>
    <w:rsid w:val="00C30FF3"/>
    <w:rsid w:val="00C31799"/>
    <w:rsid w:val="00C413D1"/>
    <w:rsid w:val="00C41D9E"/>
    <w:rsid w:val="00C53AEB"/>
    <w:rsid w:val="00C6139A"/>
    <w:rsid w:val="00C62210"/>
    <w:rsid w:val="00C6479D"/>
    <w:rsid w:val="00C75F09"/>
    <w:rsid w:val="00C84086"/>
    <w:rsid w:val="00CB0D89"/>
    <w:rsid w:val="00CD4E8B"/>
    <w:rsid w:val="00CF6235"/>
    <w:rsid w:val="00D370D2"/>
    <w:rsid w:val="00D60195"/>
    <w:rsid w:val="00D6266A"/>
    <w:rsid w:val="00D63D89"/>
    <w:rsid w:val="00D7282D"/>
    <w:rsid w:val="00DA3DE6"/>
    <w:rsid w:val="00DC33CE"/>
    <w:rsid w:val="00E31219"/>
    <w:rsid w:val="00E4656F"/>
    <w:rsid w:val="00E51747"/>
    <w:rsid w:val="00E64108"/>
    <w:rsid w:val="00E677CB"/>
    <w:rsid w:val="00E71FD2"/>
    <w:rsid w:val="00EA1E13"/>
    <w:rsid w:val="00ED505F"/>
    <w:rsid w:val="00ED7B23"/>
    <w:rsid w:val="00EE3CF5"/>
    <w:rsid w:val="00EE45DC"/>
    <w:rsid w:val="00EE4BF5"/>
    <w:rsid w:val="00EF73CA"/>
    <w:rsid w:val="00F01D64"/>
    <w:rsid w:val="00F2428B"/>
    <w:rsid w:val="00F24E67"/>
    <w:rsid w:val="00F25B17"/>
    <w:rsid w:val="00F329A8"/>
    <w:rsid w:val="00F47EEB"/>
    <w:rsid w:val="00F54B95"/>
    <w:rsid w:val="00F72929"/>
    <w:rsid w:val="00F83F1C"/>
    <w:rsid w:val="00F92800"/>
    <w:rsid w:val="00FE2CEA"/>
    <w:rsid w:val="00FF017F"/>
    <w:rsid w:val="00FF06A9"/>
    <w:rsid w:val="00FFFB6F"/>
    <w:rsid w:val="010408BD"/>
    <w:rsid w:val="01D704B7"/>
    <w:rsid w:val="01D87330"/>
    <w:rsid w:val="0235065E"/>
    <w:rsid w:val="040FFF83"/>
    <w:rsid w:val="04BE27EE"/>
    <w:rsid w:val="067FCDE3"/>
    <w:rsid w:val="06A619A2"/>
    <w:rsid w:val="06D62A74"/>
    <w:rsid w:val="07C2AB19"/>
    <w:rsid w:val="07D95025"/>
    <w:rsid w:val="07E44F33"/>
    <w:rsid w:val="091487C7"/>
    <w:rsid w:val="097EFD30"/>
    <w:rsid w:val="0A56ADB8"/>
    <w:rsid w:val="0BC73D6E"/>
    <w:rsid w:val="0C21E9DE"/>
    <w:rsid w:val="0E90674F"/>
    <w:rsid w:val="0EFEDE30"/>
    <w:rsid w:val="0F7AB7CD"/>
    <w:rsid w:val="0FDCDA0F"/>
    <w:rsid w:val="11A2605B"/>
    <w:rsid w:val="13132D03"/>
    <w:rsid w:val="14DF3AA3"/>
    <w:rsid w:val="14E29BFE"/>
    <w:rsid w:val="16F62357"/>
    <w:rsid w:val="17010F27"/>
    <w:rsid w:val="17392B21"/>
    <w:rsid w:val="17F6419D"/>
    <w:rsid w:val="1A95FC31"/>
    <w:rsid w:val="1E17A608"/>
    <w:rsid w:val="1E6B84A8"/>
    <w:rsid w:val="1EF3D6E3"/>
    <w:rsid w:val="2030AA04"/>
    <w:rsid w:val="2197405E"/>
    <w:rsid w:val="21979F4B"/>
    <w:rsid w:val="2256F83B"/>
    <w:rsid w:val="2283CB4E"/>
    <w:rsid w:val="2366C5E7"/>
    <w:rsid w:val="240DCE89"/>
    <w:rsid w:val="24510F0F"/>
    <w:rsid w:val="2506D595"/>
    <w:rsid w:val="27483147"/>
    <w:rsid w:val="28F61340"/>
    <w:rsid w:val="2B04FB92"/>
    <w:rsid w:val="2C0805C8"/>
    <w:rsid w:val="2C3BE599"/>
    <w:rsid w:val="2D22558E"/>
    <w:rsid w:val="2DC67DF5"/>
    <w:rsid w:val="2F4580A6"/>
    <w:rsid w:val="2F4DF327"/>
    <w:rsid w:val="3058C173"/>
    <w:rsid w:val="30A434C9"/>
    <w:rsid w:val="321B58F3"/>
    <w:rsid w:val="3280C6BB"/>
    <w:rsid w:val="3374F0D9"/>
    <w:rsid w:val="3392497E"/>
    <w:rsid w:val="33E37166"/>
    <w:rsid w:val="344E44F1"/>
    <w:rsid w:val="3490903D"/>
    <w:rsid w:val="3528FBB8"/>
    <w:rsid w:val="37C72EB5"/>
    <w:rsid w:val="37F6420A"/>
    <w:rsid w:val="3818BFC5"/>
    <w:rsid w:val="384827D3"/>
    <w:rsid w:val="386DFF9E"/>
    <w:rsid w:val="3918D65F"/>
    <w:rsid w:val="3957551B"/>
    <w:rsid w:val="39DB873D"/>
    <w:rsid w:val="3A16F085"/>
    <w:rsid w:val="3A31EEB2"/>
    <w:rsid w:val="3A7A24DD"/>
    <w:rsid w:val="3A82D91B"/>
    <w:rsid w:val="3AA0E2D9"/>
    <w:rsid w:val="3B506087"/>
    <w:rsid w:val="3B748911"/>
    <w:rsid w:val="3C9928DB"/>
    <w:rsid w:val="3ED2818B"/>
    <w:rsid w:val="3F055FD5"/>
    <w:rsid w:val="3FA714FA"/>
    <w:rsid w:val="3FDF875B"/>
    <w:rsid w:val="40481858"/>
    <w:rsid w:val="405A20DB"/>
    <w:rsid w:val="41E0EC4F"/>
    <w:rsid w:val="43D741EC"/>
    <w:rsid w:val="45492090"/>
    <w:rsid w:val="45E11B16"/>
    <w:rsid w:val="48602AAD"/>
    <w:rsid w:val="489BD6E3"/>
    <w:rsid w:val="4B0AC570"/>
    <w:rsid w:val="4DA01948"/>
    <w:rsid w:val="4EA646FA"/>
    <w:rsid w:val="5042175B"/>
    <w:rsid w:val="5043FFF2"/>
    <w:rsid w:val="53839AF3"/>
    <w:rsid w:val="55A3C8F7"/>
    <w:rsid w:val="567FF1CF"/>
    <w:rsid w:val="56DE2123"/>
    <w:rsid w:val="5783D18E"/>
    <w:rsid w:val="57D36CFA"/>
    <w:rsid w:val="5844140D"/>
    <w:rsid w:val="5AD9EBB7"/>
    <w:rsid w:val="5ADC3382"/>
    <w:rsid w:val="5AEAAD5C"/>
    <w:rsid w:val="5C6ADFA9"/>
    <w:rsid w:val="5C84D555"/>
    <w:rsid w:val="5CA62D50"/>
    <w:rsid w:val="5D22B0BB"/>
    <w:rsid w:val="5D849C31"/>
    <w:rsid w:val="5E4A32B2"/>
    <w:rsid w:val="5E6E2316"/>
    <w:rsid w:val="5EBA3E92"/>
    <w:rsid w:val="5ED24912"/>
    <w:rsid w:val="5F2F396E"/>
    <w:rsid w:val="5F4F860F"/>
    <w:rsid w:val="60054B15"/>
    <w:rsid w:val="603E6E30"/>
    <w:rsid w:val="61675DBF"/>
    <w:rsid w:val="64E0FD12"/>
    <w:rsid w:val="65BB49CF"/>
    <w:rsid w:val="6623692C"/>
    <w:rsid w:val="666872DC"/>
    <w:rsid w:val="67AD6A0B"/>
    <w:rsid w:val="67DB796B"/>
    <w:rsid w:val="691E31EE"/>
    <w:rsid w:val="69E6BF01"/>
    <w:rsid w:val="69FF9B49"/>
    <w:rsid w:val="6AF29615"/>
    <w:rsid w:val="6B41A351"/>
    <w:rsid w:val="6C4A0DA7"/>
    <w:rsid w:val="6C7D0885"/>
    <w:rsid w:val="6E164A06"/>
    <w:rsid w:val="6F4619BD"/>
    <w:rsid w:val="70D4FA57"/>
    <w:rsid w:val="70E1EA1E"/>
    <w:rsid w:val="718E39C7"/>
    <w:rsid w:val="7219D60A"/>
    <w:rsid w:val="723CBC78"/>
    <w:rsid w:val="736D171D"/>
    <w:rsid w:val="76293412"/>
    <w:rsid w:val="763248F6"/>
    <w:rsid w:val="76395C43"/>
    <w:rsid w:val="779667FE"/>
    <w:rsid w:val="77FD97A6"/>
    <w:rsid w:val="78806C6E"/>
    <w:rsid w:val="7930C402"/>
    <w:rsid w:val="79ADB1B7"/>
    <w:rsid w:val="7AA81020"/>
    <w:rsid w:val="7B5FA74F"/>
    <w:rsid w:val="7BC24F62"/>
    <w:rsid w:val="7D661261"/>
    <w:rsid w:val="7E0E738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161530"/>
  <w15:chartTrackingRefBased/>
  <w15:docId w15:val="{ECA48694-E3D5-484F-8D1E-4FECE1189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0">
    <w:name w:val="A0"/>
    <w:uiPriority w:val="99"/>
    <w:rsid w:val="00E71FD2"/>
    <w:rPr>
      <w:rFonts w:cs="Agenda Light"/>
      <w:color w:val="00154C"/>
      <w:sz w:val="90"/>
      <w:szCs w:val="90"/>
    </w:rPr>
  </w:style>
  <w:style w:type="paragraph" w:customStyle="1" w:styleId="Pa1">
    <w:name w:val="Pa1"/>
    <w:basedOn w:val="Normal"/>
    <w:next w:val="Normal"/>
    <w:link w:val="Pa1Char"/>
    <w:uiPriority w:val="99"/>
    <w:rsid w:val="00E71FD2"/>
    <w:pPr>
      <w:autoSpaceDE w:val="0"/>
      <w:autoSpaceDN w:val="0"/>
      <w:adjustRightInd w:val="0"/>
      <w:spacing w:after="0" w:line="241" w:lineRule="atLeast"/>
    </w:pPr>
    <w:rPr>
      <w:rFonts w:ascii="Agenda Regular" w:hAnsi="Agenda Regular"/>
      <w:sz w:val="24"/>
      <w:szCs w:val="24"/>
    </w:rPr>
  </w:style>
  <w:style w:type="character" w:customStyle="1" w:styleId="A2">
    <w:name w:val="A2"/>
    <w:uiPriority w:val="99"/>
    <w:rsid w:val="00E71FD2"/>
    <w:rPr>
      <w:rFonts w:cs="Agenda Regular"/>
      <w:color w:val="00154C"/>
      <w:sz w:val="32"/>
      <w:szCs w:val="32"/>
    </w:rPr>
  </w:style>
  <w:style w:type="paragraph" w:customStyle="1" w:styleId="Pa2">
    <w:name w:val="Pa2"/>
    <w:basedOn w:val="Normal"/>
    <w:next w:val="Normal"/>
    <w:link w:val="Pa2Char"/>
    <w:uiPriority w:val="99"/>
    <w:rsid w:val="00E71FD2"/>
    <w:pPr>
      <w:autoSpaceDE w:val="0"/>
      <w:autoSpaceDN w:val="0"/>
      <w:adjustRightInd w:val="0"/>
      <w:spacing w:after="0" w:line="241" w:lineRule="atLeast"/>
    </w:pPr>
    <w:rPr>
      <w:rFonts w:ascii="Agenda Regular" w:hAnsi="Agenda Regular"/>
      <w:sz w:val="24"/>
      <w:szCs w:val="24"/>
    </w:rPr>
  </w:style>
  <w:style w:type="character" w:customStyle="1" w:styleId="A3">
    <w:name w:val="A3"/>
    <w:uiPriority w:val="99"/>
    <w:rsid w:val="00E71FD2"/>
    <w:rPr>
      <w:rFonts w:cs="Agenda Regular"/>
      <w:color w:val="00154C"/>
      <w:sz w:val="18"/>
      <w:szCs w:val="18"/>
    </w:rPr>
  </w:style>
  <w:style w:type="paragraph" w:customStyle="1" w:styleId="SubjectHeading">
    <w:name w:val="Subject Heading"/>
    <w:link w:val="SubjectHeadingChar"/>
    <w:autoRedefine/>
    <w:qFormat/>
    <w:rsid w:val="004B2288"/>
    <w:rPr>
      <w:rFonts w:ascii="Agenda Regular" w:eastAsiaTheme="majorEastAsia" w:hAnsi="Agenda Regular" w:cstheme="majorBidi"/>
      <w:caps/>
      <w:color w:val="182249"/>
      <w:sz w:val="56"/>
      <w:szCs w:val="56"/>
      <w:u w:val="single" w:color="E4032F"/>
    </w:rPr>
  </w:style>
  <w:style w:type="paragraph" w:customStyle="1" w:styleId="ParagraphTitle">
    <w:name w:val="Paragraph Title"/>
    <w:basedOn w:val="Pa1"/>
    <w:link w:val="ParagraphTitleChar"/>
    <w:autoRedefine/>
    <w:qFormat/>
    <w:rsid w:val="003946A7"/>
    <w:pPr>
      <w:spacing w:before="240" w:after="100"/>
    </w:pPr>
    <w:rPr>
      <w:color w:val="182249"/>
      <w:sz w:val="32"/>
    </w:rPr>
  </w:style>
  <w:style w:type="character" w:customStyle="1" w:styleId="SubjectHeadingChar">
    <w:name w:val="Subject Heading Char"/>
    <w:basedOn w:val="DefaultParagraphFont"/>
    <w:link w:val="SubjectHeading"/>
    <w:rsid w:val="004B2288"/>
    <w:rPr>
      <w:rFonts w:ascii="Agenda Regular" w:eastAsiaTheme="majorEastAsia" w:hAnsi="Agenda Regular" w:cstheme="majorBidi"/>
      <w:caps/>
      <w:color w:val="182249"/>
      <w:sz w:val="56"/>
      <w:szCs w:val="56"/>
      <w:u w:val="single" w:color="E4032F"/>
    </w:rPr>
  </w:style>
  <w:style w:type="paragraph" w:customStyle="1" w:styleId="ParagraphBody">
    <w:name w:val="Paragraph Body"/>
    <w:basedOn w:val="Pa2"/>
    <w:link w:val="ParagraphBodyChar"/>
    <w:autoRedefine/>
    <w:qFormat/>
    <w:rsid w:val="000608D6"/>
    <w:pPr>
      <w:spacing w:after="120"/>
      <w:jc w:val="both"/>
    </w:pPr>
    <w:rPr>
      <w:color w:val="182249"/>
      <w:sz w:val="22"/>
      <w:szCs w:val="22"/>
    </w:rPr>
  </w:style>
  <w:style w:type="character" w:customStyle="1" w:styleId="Pa1Char">
    <w:name w:val="Pa1 Char"/>
    <w:basedOn w:val="DefaultParagraphFont"/>
    <w:link w:val="Pa1"/>
    <w:uiPriority w:val="99"/>
    <w:rsid w:val="00E71FD2"/>
    <w:rPr>
      <w:rFonts w:ascii="Agenda Regular" w:hAnsi="Agenda Regular"/>
      <w:sz w:val="24"/>
      <w:szCs w:val="24"/>
    </w:rPr>
  </w:style>
  <w:style w:type="character" w:customStyle="1" w:styleId="ParagraphTitleChar">
    <w:name w:val="Paragraph Title Char"/>
    <w:basedOn w:val="Pa1Char"/>
    <w:link w:val="ParagraphTitle"/>
    <w:rsid w:val="003946A7"/>
    <w:rPr>
      <w:rFonts w:ascii="Agenda Regular" w:hAnsi="Agenda Regular"/>
      <w:color w:val="182249"/>
      <w:sz w:val="32"/>
      <w:szCs w:val="24"/>
    </w:rPr>
  </w:style>
  <w:style w:type="paragraph" w:customStyle="1" w:styleId="ParagraphBold">
    <w:name w:val="Paragraph Bold"/>
    <w:basedOn w:val="Pa1"/>
    <w:link w:val="ParagraphBoldChar"/>
    <w:autoRedefine/>
    <w:qFormat/>
    <w:rsid w:val="00EA1E13"/>
    <w:pPr>
      <w:spacing w:after="100"/>
    </w:pPr>
    <w:rPr>
      <w:rFonts w:ascii="Agenda Medium" w:hAnsi="Agenda Medium" w:cs="Agenda Semibold"/>
      <w:b/>
      <w:bCs/>
      <w:color w:val="182249"/>
      <w:sz w:val="18"/>
    </w:rPr>
  </w:style>
  <w:style w:type="character" w:customStyle="1" w:styleId="Pa2Char">
    <w:name w:val="Pa2 Char"/>
    <w:basedOn w:val="DefaultParagraphFont"/>
    <w:link w:val="Pa2"/>
    <w:uiPriority w:val="99"/>
    <w:rsid w:val="00E71FD2"/>
    <w:rPr>
      <w:rFonts w:ascii="Agenda Regular" w:hAnsi="Agenda Regular"/>
      <w:sz w:val="24"/>
      <w:szCs w:val="24"/>
    </w:rPr>
  </w:style>
  <w:style w:type="character" w:customStyle="1" w:styleId="ParagraphBodyChar">
    <w:name w:val="Paragraph Body Char"/>
    <w:basedOn w:val="Pa2Char"/>
    <w:link w:val="ParagraphBody"/>
    <w:rsid w:val="000608D6"/>
    <w:rPr>
      <w:rFonts w:ascii="Agenda Regular" w:hAnsi="Agenda Regular"/>
      <w:color w:val="182249"/>
      <w:sz w:val="24"/>
      <w:szCs w:val="24"/>
    </w:rPr>
  </w:style>
  <w:style w:type="paragraph" w:customStyle="1" w:styleId="LargeDisclaimer">
    <w:name w:val="Large Disclaimer"/>
    <w:next w:val="GCSESubjectsOverline"/>
    <w:link w:val="LargeDisclaimerChar"/>
    <w:autoRedefine/>
    <w:qFormat/>
    <w:rsid w:val="006457D9"/>
    <w:pPr>
      <w:pBdr>
        <w:top w:val="single" w:sz="4" w:space="12" w:color="auto"/>
        <w:bottom w:val="single" w:sz="4" w:space="12" w:color="auto"/>
      </w:pBdr>
      <w:jc w:val="center"/>
    </w:pPr>
    <w:rPr>
      <w:rFonts w:ascii="Agenda Regular" w:hAnsi="Agenda Regular"/>
      <w:color w:val="182249"/>
      <w:sz w:val="32"/>
    </w:rPr>
  </w:style>
  <w:style w:type="character" w:customStyle="1" w:styleId="ParagraphBoldChar">
    <w:name w:val="Paragraph Bold Char"/>
    <w:basedOn w:val="Pa1Char"/>
    <w:link w:val="ParagraphBold"/>
    <w:rsid w:val="00EA1E13"/>
    <w:rPr>
      <w:rFonts w:ascii="Agenda Medium" w:hAnsi="Agenda Medium" w:cs="Agenda Semibold"/>
      <w:b/>
      <w:bCs/>
      <w:color w:val="182249"/>
      <w:sz w:val="18"/>
      <w:szCs w:val="24"/>
    </w:rPr>
  </w:style>
  <w:style w:type="paragraph" w:styleId="Header">
    <w:name w:val="header"/>
    <w:basedOn w:val="Normal"/>
    <w:link w:val="HeaderChar"/>
    <w:uiPriority w:val="99"/>
    <w:unhideWhenUsed/>
    <w:rsid w:val="005F270C"/>
    <w:pPr>
      <w:tabs>
        <w:tab w:val="center" w:pos="4513"/>
        <w:tab w:val="right" w:pos="9026"/>
      </w:tabs>
      <w:spacing w:after="0" w:line="240" w:lineRule="auto"/>
    </w:pPr>
  </w:style>
  <w:style w:type="character" w:customStyle="1" w:styleId="LargeDisclaimerChar">
    <w:name w:val="Large Disclaimer Char"/>
    <w:basedOn w:val="DefaultParagraphFont"/>
    <w:link w:val="LargeDisclaimer"/>
    <w:rsid w:val="006457D9"/>
    <w:rPr>
      <w:rFonts w:ascii="Agenda Regular" w:hAnsi="Agenda Regular"/>
      <w:color w:val="182249"/>
      <w:sz w:val="32"/>
    </w:rPr>
  </w:style>
  <w:style w:type="character" w:customStyle="1" w:styleId="HeaderChar">
    <w:name w:val="Header Char"/>
    <w:basedOn w:val="DefaultParagraphFont"/>
    <w:link w:val="Header"/>
    <w:uiPriority w:val="99"/>
    <w:rsid w:val="005F270C"/>
  </w:style>
  <w:style w:type="paragraph" w:styleId="Footer">
    <w:name w:val="footer"/>
    <w:basedOn w:val="Normal"/>
    <w:link w:val="FooterChar"/>
    <w:uiPriority w:val="99"/>
    <w:unhideWhenUsed/>
    <w:rsid w:val="005F27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270C"/>
  </w:style>
  <w:style w:type="paragraph" w:customStyle="1" w:styleId="GCSESubjectsOverline">
    <w:name w:val="GCSE Subjects Overline"/>
    <w:basedOn w:val="Header"/>
    <w:link w:val="GCSESubjectsOverlineChar"/>
    <w:autoRedefine/>
    <w:qFormat/>
    <w:rsid w:val="004C2EBA"/>
    <w:rPr>
      <w:rFonts w:ascii="Agenda Regular" w:hAnsi="Agenda Regular"/>
      <w:caps/>
      <w:color w:val="E4032F"/>
      <w:spacing w:val="60"/>
      <w:sz w:val="40"/>
      <w:szCs w:val="40"/>
      <w:lang w:val="en-US"/>
    </w:rPr>
  </w:style>
  <w:style w:type="paragraph" w:customStyle="1" w:styleId="JAGSPageNumber">
    <w:name w:val="JAGS Page Number"/>
    <w:basedOn w:val="Footer"/>
    <w:link w:val="JAGSPageNumberChar"/>
    <w:autoRedefine/>
    <w:qFormat/>
    <w:rsid w:val="00516371"/>
    <w:pPr>
      <w:jc w:val="center"/>
    </w:pPr>
    <w:rPr>
      <w:rFonts w:ascii="Agenda Regular" w:hAnsi="Agenda Regular"/>
      <w:color w:val="FFFFFF" w:themeColor="background1"/>
      <w:sz w:val="16"/>
    </w:rPr>
  </w:style>
  <w:style w:type="character" w:customStyle="1" w:styleId="GCSESubjectsOverlineChar">
    <w:name w:val="GCSE Subjects Overline Char"/>
    <w:basedOn w:val="HeaderChar"/>
    <w:link w:val="GCSESubjectsOverline"/>
    <w:rsid w:val="004C2EBA"/>
    <w:rPr>
      <w:rFonts w:ascii="Agenda Regular" w:hAnsi="Agenda Regular"/>
      <w:caps/>
      <w:color w:val="E4032F"/>
      <w:spacing w:val="60"/>
      <w:sz w:val="40"/>
      <w:szCs w:val="40"/>
      <w:lang w:val="en-US"/>
    </w:rPr>
  </w:style>
  <w:style w:type="character" w:customStyle="1" w:styleId="A6">
    <w:name w:val="A6"/>
    <w:uiPriority w:val="99"/>
    <w:rsid w:val="00CD4E8B"/>
    <w:rPr>
      <w:rFonts w:cs="Agenda Regular"/>
      <w:color w:val="00154C"/>
      <w:sz w:val="54"/>
      <w:szCs w:val="54"/>
    </w:rPr>
  </w:style>
  <w:style w:type="character" w:customStyle="1" w:styleId="JAGSPageNumberChar">
    <w:name w:val="JAGS Page Number Char"/>
    <w:basedOn w:val="FooterChar"/>
    <w:link w:val="JAGSPageNumber"/>
    <w:rsid w:val="00516371"/>
    <w:rPr>
      <w:rFonts w:ascii="Agenda Regular" w:hAnsi="Agenda Regular"/>
      <w:color w:val="FFFFFF" w:themeColor="background1"/>
      <w:sz w:val="16"/>
    </w:rPr>
  </w:style>
  <w:style w:type="paragraph" w:customStyle="1" w:styleId="SubjectSubheading">
    <w:name w:val="Subject Subheading"/>
    <w:basedOn w:val="Normal"/>
    <w:link w:val="SubjectSubheadingChar"/>
    <w:autoRedefine/>
    <w:qFormat/>
    <w:rsid w:val="00CD4E8B"/>
    <w:rPr>
      <w:rFonts w:ascii="Agenda Regular" w:hAnsi="Agenda Regular"/>
      <w:color w:val="182249"/>
      <w:sz w:val="54"/>
    </w:rPr>
  </w:style>
  <w:style w:type="paragraph" w:customStyle="1" w:styleId="SubjectHeaderOverline">
    <w:name w:val="Subject Header Overline"/>
    <w:basedOn w:val="Normal"/>
    <w:link w:val="SubjectHeaderOverlineChar"/>
    <w:autoRedefine/>
    <w:qFormat/>
    <w:rsid w:val="003946A7"/>
    <w:pPr>
      <w:spacing w:after="0"/>
    </w:pPr>
    <w:rPr>
      <w:rFonts w:ascii="Agenda Regular" w:hAnsi="Agenda Regular" w:cs="Agenda Regular"/>
      <w:caps/>
      <w:color w:val="00154C"/>
      <w:spacing w:val="60"/>
      <w:sz w:val="36"/>
      <w:szCs w:val="32"/>
    </w:rPr>
  </w:style>
  <w:style w:type="character" w:customStyle="1" w:styleId="SubjectSubheadingChar">
    <w:name w:val="Subject Subheading Char"/>
    <w:basedOn w:val="DefaultParagraphFont"/>
    <w:link w:val="SubjectSubheading"/>
    <w:rsid w:val="00CD4E8B"/>
    <w:rPr>
      <w:rFonts w:ascii="Agenda Regular" w:hAnsi="Agenda Regular"/>
      <w:color w:val="182249"/>
      <w:sz w:val="54"/>
    </w:rPr>
  </w:style>
  <w:style w:type="character" w:customStyle="1" w:styleId="SubjectHeaderOverlineChar">
    <w:name w:val="Subject Header Overline Char"/>
    <w:basedOn w:val="DefaultParagraphFont"/>
    <w:link w:val="SubjectHeaderOverline"/>
    <w:rsid w:val="003946A7"/>
    <w:rPr>
      <w:rFonts w:ascii="Agenda Regular" w:hAnsi="Agenda Regular" w:cs="Agenda Regular"/>
      <w:caps/>
      <w:color w:val="00154C"/>
      <w:spacing w:val="60"/>
      <w:sz w:val="36"/>
      <w:szCs w:val="32"/>
    </w:rPr>
  </w:style>
  <w:style w:type="paragraph" w:customStyle="1" w:styleId="FrontCoverTitle">
    <w:name w:val="Front Cover Title"/>
    <w:basedOn w:val="Normal"/>
    <w:link w:val="FrontCoverTitleChar"/>
    <w:autoRedefine/>
    <w:qFormat/>
    <w:rsid w:val="00B14744"/>
    <w:pPr>
      <w:spacing w:after="0" w:line="240" w:lineRule="auto"/>
      <w:jc w:val="center"/>
    </w:pPr>
    <w:rPr>
      <w:rFonts w:ascii="Agenda Regular" w:hAnsi="Agenda Regular"/>
      <w:color w:val="FFFFFF" w:themeColor="background1"/>
      <w:spacing w:val="-20"/>
      <w:sz w:val="72"/>
    </w:rPr>
  </w:style>
  <w:style w:type="paragraph" w:customStyle="1" w:styleId="FrontCoverDate">
    <w:name w:val="Front Cover Date"/>
    <w:basedOn w:val="Normal"/>
    <w:link w:val="FrontCoverDateChar"/>
    <w:autoRedefine/>
    <w:qFormat/>
    <w:rsid w:val="00C30FF3"/>
    <w:pPr>
      <w:jc w:val="center"/>
    </w:pPr>
    <w:rPr>
      <w:rFonts w:ascii="Agenda Regular" w:hAnsi="Agenda Regular"/>
      <w:caps/>
      <w:color w:val="E4032F"/>
      <w:spacing w:val="60"/>
      <w:sz w:val="34"/>
    </w:rPr>
  </w:style>
  <w:style w:type="character" w:customStyle="1" w:styleId="FrontCoverTitleChar">
    <w:name w:val="Front Cover Title Char"/>
    <w:basedOn w:val="DefaultParagraphFont"/>
    <w:link w:val="FrontCoverTitle"/>
    <w:rsid w:val="00B14744"/>
    <w:rPr>
      <w:rFonts w:ascii="Agenda Regular" w:hAnsi="Agenda Regular"/>
      <w:color w:val="FFFFFF" w:themeColor="background1"/>
      <w:spacing w:val="-20"/>
      <w:sz w:val="72"/>
    </w:rPr>
  </w:style>
  <w:style w:type="character" w:customStyle="1" w:styleId="FrontCoverDateChar">
    <w:name w:val="Front Cover Date Char"/>
    <w:basedOn w:val="DefaultParagraphFont"/>
    <w:link w:val="FrontCoverDate"/>
    <w:rsid w:val="00C30FF3"/>
    <w:rPr>
      <w:rFonts w:ascii="Agenda Regular" w:hAnsi="Agenda Regular"/>
      <w:caps/>
      <w:color w:val="E4032F"/>
      <w:spacing w:val="60"/>
      <w:sz w:val="34"/>
    </w:rPr>
  </w:style>
  <w:style w:type="paragraph" w:customStyle="1" w:styleId="paragraph">
    <w:name w:val="paragraph"/>
    <w:basedOn w:val="Normal"/>
    <w:rsid w:val="00710EC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10EC3"/>
  </w:style>
  <w:style w:type="character" w:customStyle="1" w:styleId="eop">
    <w:name w:val="eop"/>
    <w:basedOn w:val="DefaultParagraphFont"/>
    <w:rsid w:val="00710EC3"/>
  </w:style>
  <w:style w:type="character" w:styleId="CommentReference">
    <w:name w:val="annotation reference"/>
    <w:basedOn w:val="DefaultParagraphFont"/>
    <w:uiPriority w:val="99"/>
    <w:semiHidden/>
    <w:unhideWhenUsed/>
    <w:rsid w:val="001E3353"/>
    <w:rPr>
      <w:sz w:val="16"/>
      <w:szCs w:val="16"/>
    </w:rPr>
  </w:style>
  <w:style w:type="paragraph" w:styleId="CommentText">
    <w:name w:val="annotation text"/>
    <w:basedOn w:val="Normal"/>
    <w:link w:val="CommentTextChar"/>
    <w:uiPriority w:val="99"/>
    <w:semiHidden/>
    <w:unhideWhenUsed/>
    <w:rsid w:val="001E3353"/>
    <w:pPr>
      <w:spacing w:line="240" w:lineRule="auto"/>
    </w:pPr>
    <w:rPr>
      <w:sz w:val="20"/>
      <w:szCs w:val="20"/>
    </w:rPr>
  </w:style>
  <w:style w:type="character" w:customStyle="1" w:styleId="CommentTextChar">
    <w:name w:val="Comment Text Char"/>
    <w:basedOn w:val="DefaultParagraphFont"/>
    <w:link w:val="CommentText"/>
    <w:uiPriority w:val="99"/>
    <w:semiHidden/>
    <w:rsid w:val="001E3353"/>
    <w:rPr>
      <w:sz w:val="20"/>
      <w:szCs w:val="20"/>
    </w:rPr>
  </w:style>
  <w:style w:type="paragraph" w:styleId="CommentSubject">
    <w:name w:val="annotation subject"/>
    <w:basedOn w:val="CommentText"/>
    <w:next w:val="CommentText"/>
    <w:link w:val="CommentSubjectChar"/>
    <w:uiPriority w:val="99"/>
    <w:semiHidden/>
    <w:unhideWhenUsed/>
    <w:rsid w:val="001E3353"/>
    <w:rPr>
      <w:b/>
      <w:bCs/>
    </w:rPr>
  </w:style>
  <w:style w:type="character" w:customStyle="1" w:styleId="CommentSubjectChar">
    <w:name w:val="Comment Subject Char"/>
    <w:basedOn w:val="CommentTextChar"/>
    <w:link w:val="CommentSubject"/>
    <w:uiPriority w:val="99"/>
    <w:semiHidden/>
    <w:rsid w:val="001E3353"/>
    <w:rPr>
      <w:b/>
      <w:bCs/>
      <w:sz w:val="20"/>
      <w:szCs w:val="20"/>
    </w:rPr>
  </w:style>
  <w:style w:type="paragraph" w:styleId="BalloonText">
    <w:name w:val="Balloon Text"/>
    <w:basedOn w:val="Normal"/>
    <w:link w:val="BalloonTextChar"/>
    <w:uiPriority w:val="99"/>
    <w:semiHidden/>
    <w:unhideWhenUsed/>
    <w:rsid w:val="001E33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3353"/>
    <w:rPr>
      <w:rFonts w:ascii="Segoe UI" w:hAnsi="Segoe UI" w:cs="Segoe UI"/>
      <w:sz w:val="18"/>
      <w:szCs w:val="18"/>
    </w:rPr>
  </w:style>
  <w:style w:type="paragraph" w:styleId="NormalWeb">
    <w:name w:val="Normal (Web)"/>
    <w:basedOn w:val="Normal"/>
    <w:uiPriority w:val="99"/>
    <w:unhideWhenUsed/>
    <w:rsid w:val="004655D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4655D1"/>
    <w:rPr>
      <w:b/>
      <w:bCs/>
    </w:rPr>
  </w:style>
  <w:style w:type="paragraph" w:styleId="ListParagraph">
    <w:name w:val="List Paragraph"/>
    <w:basedOn w:val="Normal"/>
    <w:uiPriority w:val="34"/>
    <w:qFormat/>
    <w:rsid w:val="00B9383E"/>
    <w:pPr>
      <w:ind w:left="720"/>
      <w:contextualSpacing/>
    </w:pPr>
  </w:style>
  <w:style w:type="paragraph" w:styleId="NoSpacing">
    <w:name w:val="No Spacing"/>
    <w:qFormat/>
    <w:rsid w:val="00B9383E"/>
    <w:pPr>
      <w:spacing w:after="0" w:line="240" w:lineRule="auto"/>
    </w:pPr>
    <w:rPr>
      <w:rFonts w:eastAsia="Times New Roman"/>
    </w:rPr>
  </w:style>
  <w:style w:type="table" w:styleId="TableGrid">
    <w:name w:val="Table Grid"/>
    <w:basedOn w:val="TableNormal"/>
    <w:uiPriority w:val="59"/>
    <w:rsid w:val="00B9383E"/>
    <w:pPr>
      <w:spacing w:after="0" w:line="240" w:lineRule="auto"/>
      <w:jc w:val="center"/>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B9383E"/>
    <w:rPr>
      <w:color w:val="0563C1" w:themeColor="hyperlink"/>
      <w:u w:val="single"/>
    </w:rPr>
  </w:style>
  <w:style w:type="paragraph" w:customStyle="1" w:styleId="Default">
    <w:name w:val="Default"/>
    <w:rsid w:val="00B9383E"/>
    <w:pPr>
      <w:autoSpaceDE w:val="0"/>
      <w:autoSpaceDN w:val="0"/>
      <w:adjustRightInd w:val="0"/>
      <w:spacing w:after="0" w:line="240" w:lineRule="auto"/>
    </w:pPr>
    <w:rPr>
      <w:rFonts w:ascii="Calibri" w:eastAsia="Times New Roman" w:hAnsi="Calibri" w:cs="Calibri"/>
      <w:color w:val="000000"/>
      <w:sz w:val="24"/>
      <w:szCs w:val="24"/>
    </w:rPr>
  </w:style>
  <w:style w:type="character" w:styleId="UnresolvedMention">
    <w:name w:val="Unresolved Mention"/>
    <w:basedOn w:val="DefaultParagraphFont"/>
    <w:uiPriority w:val="99"/>
    <w:semiHidden/>
    <w:unhideWhenUsed/>
    <w:rsid w:val="007E6C68"/>
    <w:rPr>
      <w:color w:val="605E5C"/>
      <w:shd w:val="clear" w:color="auto" w:fill="E1DFDD"/>
    </w:rPr>
  </w:style>
  <w:style w:type="paragraph" w:styleId="BodyText">
    <w:name w:val="Body Text"/>
    <w:basedOn w:val="Normal"/>
    <w:link w:val="BodyTextChar"/>
    <w:rsid w:val="00427458"/>
    <w:pPr>
      <w:spacing w:after="0" w:line="240" w:lineRule="auto"/>
      <w:jc w:val="both"/>
    </w:pPr>
    <w:rPr>
      <w:rFonts w:ascii="Arial Narrow" w:eastAsia="Times New Roman" w:hAnsi="Arial Narrow" w:cs="Times New Roman"/>
      <w:sz w:val="26"/>
      <w:szCs w:val="24"/>
      <w:lang w:val="en-US"/>
    </w:rPr>
  </w:style>
  <w:style w:type="character" w:customStyle="1" w:styleId="BodyTextChar">
    <w:name w:val="Body Text Char"/>
    <w:basedOn w:val="DefaultParagraphFont"/>
    <w:link w:val="BodyText"/>
    <w:rsid w:val="00427458"/>
    <w:rPr>
      <w:rFonts w:ascii="Arial Narrow" w:eastAsia="Times New Roman" w:hAnsi="Arial Narrow" w:cs="Times New Roman"/>
      <w:sz w:val="26"/>
      <w:szCs w:val="24"/>
      <w:lang w:val="en-US"/>
    </w:rPr>
  </w:style>
  <w:style w:type="paragraph" w:styleId="Subtitle">
    <w:name w:val="Subtitle"/>
    <w:basedOn w:val="Normal"/>
    <w:link w:val="SubtitleChar"/>
    <w:qFormat/>
    <w:rsid w:val="00427458"/>
    <w:pPr>
      <w:spacing w:after="0" w:line="240" w:lineRule="auto"/>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427458"/>
    <w:rPr>
      <w:rFonts w:ascii="Times New Roman" w:eastAsia="Times New Roman" w:hAnsi="Times New Roman" w:cs="Times New Roman"/>
      <w:b/>
      <w:bCs/>
      <w:sz w:val="24"/>
      <w:szCs w:val="24"/>
    </w:rPr>
  </w:style>
  <w:style w:type="character" w:styleId="Mention">
    <w:name w:val="Mention"/>
    <w:basedOn w:val="DefaultParagraphFont"/>
    <w:uiPriority w:val="99"/>
    <w:unhideWhenUsed/>
    <w:rPr>
      <w:color w:val="2B579A"/>
      <w:shd w:val="clear" w:color="auto" w:fill="E6E6E6"/>
    </w:rPr>
  </w:style>
  <w:style w:type="paragraph" w:styleId="Revision">
    <w:name w:val="Revision"/>
    <w:hidden/>
    <w:uiPriority w:val="99"/>
    <w:semiHidden/>
    <w:rsid w:val="004C2EB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445385">
      <w:bodyDiv w:val="1"/>
      <w:marLeft w:val="0"/>
      <w:marRight w:val="0"/>
      <w:marTop w:val="0"/>
      <w:marBottom w:val="0"/>
      <w:divBdr>
        <w:top w:val="none" w:sz="0" w:space="0" w:color="auto"/>
        <w:left w:val="none" w:sz="0" w:space="0" w:color="auto"/>
        <w:bottom w:val="none" w:sz="0" w:space="0" w:color="auto"/>
        <w:right w:val="none" w:sz="0" w:space="0" w:color="auto"/>
      </w:divBdr>
    </w:div>
    <w:div w:id="239826805">
      <w:bodyDiv w:val="1"/>
      <w:marLeft w:val="0"/>
      <w:marRight w:val="0"/>
      <w:marTop w:val="0"/>
      <w:marBottom w:val="0"/>
      <w:divBdr>
        <w:top w:val="none" w:sz="0" w:space="0" w:color="auto"/>
        <w:left w:val="none" w:sz="0" w:space="0" w:color="auto"/>
        <w:bottom w:val="none" w:sz="0" w:space="0" w:color="auto"/>
        <w:right w:val="none" w:sz="0" w:space="0" w:color="auto"/>
      </w:divBdr>
    </w:div>
    <w:div w:id="714501515">
      <w:bodyDiv w:val="1"/>
      <w:marLeft w:val="0"/>
      <w:marRight w:val="0"/>
      <w:marTop w:val="0"/>
      <w:marBottom w:val="0"/>
      <w:divBdr>
        <w:top w:val="none" w:sz="0" w:space="0" w:color="auto"/>
        <w:left w:val="none" w:sz="0" w:space="0" w:color="auto"/>
        <w:bottom w:val="none" w:sz="0" w:space="0" w:color="auto"/>
        <w:right w:val="none" w:sz="0" w:space="0" w:color="auto"/>
      </w:divBdr>
    </w:div>
    <w:div w:id="864170664">
      <w:bodyDiv w:val="1"/>
      <w:marLeft w:val="0"/>
      <w:marRight w:val="0"/>
      <w:marTop w:val="0"/>
      <w:marBottom w:val="0"/>
      <w:divBdr>
        <w:top w:val="none" w:sz="0" w:space="0" w:color="auto"/>
        <w:left w:val="none" w:sz="0" w:space="0" w:color="auto"/>
        <w:bottom w:val="none" w:sz="0" w:space="0" w:color="auto"/>
        <w:right w:val="none" w:sz="0" w:space="0" w:color="auto"/>
      </w:divBdr>
    </w:div>
    <w:div w:id="1745374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laurence.wesson@jags.org.uk" TargetMode="External"/><Relationship Id="rId26"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hyperlink" Target="mailto:recruitment@jags.org.uk"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Helen.mandefield@jags.org.uk"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mailto:recruitment@jags.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jags.org.uk/about/employmen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R:\HR%20Templates\Candidate%20Pack%20-%20Support%20Staff.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2744D4ECB36A46BA432E3573D6D7A0" ma:contentTypeVersion="14" ma:contentTypeDescription="Create a new document." ma:contentTypeScope="" ma:versionID="fc0ded345e0debcabaeb10d5dfd52764">
  <xsd:schema xmlns:xsd="http://www.w3.org/2001/XMLSchema" xmlns:xs="http://www.w3.org/2001/XMLSchema" xmlns:p="http://schemas.microsoft.com/office/2006/metadata/properties" xmlns:ns3="426beeeb-2979-42e6-bc4d-67771c3cd084" xmlns:ns4="ff2ffec9-cf0b-4b30-ae30-7ce35cf0b7eb" targetNamespace="http://schemas.microsoft.com/office/2006/metadata/properties" ma:root="true" ma:fieldsID="e3b79add4d5eb1d987aa824e750e336d" ns3:_="" ns4:_="">
    <xsd:import namespace="426beeeb-2979-42e6-bc4d-67771c3cd084"/>
    <xsd:import namespace="ff2ffec9-cf0b-4b30-ae30-7ce35cf0b7e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6beeeb-2979-42e6-bc4d-67771c3cd08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f2ffec9-cf0b-4b30-ae30-7ce35cf0b7eb"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10679A-8057-4DCA-847B-B4F6F32B5A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6beeeb-2979-42e6-bc4d-67771c3cd084"/>
    <ds:schemaRef ds:uri="ff2ffec9-cf0b-4b30-ae30-7ce35cf0b7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6057139-9257-4210-AEA9-1A5D97F3E0D0}">
  <ds:schemaRefs>
    <ds:schemaRef ds:uri="ff2ffec9-cf0b-4b30-ae30-7ce35cf0b7eb"/>
    <ds:schemaRef ds:uri="http://schemas.microsoft.com/office/2006/documentManagement/types"/>
    <ds:schemaRef ds:uri="http://schemas.microsoft.com/office/infopath/2007/PartnerControls"/>
    <ds:schemaRef ds:uri="426beeeb-2979-42e6-bc4d-67771c3cd084"/>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7A14EC13-EB70-412B-8B4F-AC02A71DEDA5}">
  <ds:schemaRefs>
    <ds:schemaRef ds:uri="http://schemas.microsoft.com/sharepoint/v3/contenttype/forms"/>
  </ds:schemaRefs>
</ds:datastoreItem>
</file>

<file path=customXml/itemProps4.xml><?xml version="1.0" encoding="utf-8"?>
<ds:datastoreItem xmlns:ds="http://schemas.openxmlformats.org/officeDocument/2006/customXml" ds:itemID="{6FCC64EF-AC4A-41F7-AED0-E24B365C9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Candidate Pack - Support Staff</Template>
  <TotalTime>0</TotalTime>
  <Pages>11</Pages>
  <Words>1637</Words>
  <Characters>9333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Payne</dc:creator>
  <cp:keywords/>
  <dc:description/>
  <cp:lastModifiedBy>Nashea Edwards</cp:lastModifiedBy>
  <cp:revision>2</cp:revision>
  <cp:lastPrinted>2022-02-04T17:40:00Z</cp:lastPrinted>
  <dcterms:created xsi:type="dcterms:W3CDTF">2022-05-06T11:36:00Z</dcterms:created>
  <dcterms:modified xsi:type="dcterms:W3CDTF">2022-05-06T11:36:00Z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0x0101009B2744D4ECB36A46BA432E3573D6D7A0</vt:lpwstr>
  </property>
  <property fmtid="{D5CDD505-2E9C-101B-9397-08002B2CF9AE}" pid="3" name="Staff Category">
    <vt:lpwstr/>
  </property>
</Properties>
</file>