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2E3F1" w14:textId="7300A010" w:rsidR="00BC43A7" w:rsidRDefault="001F6925" w:rsidP="24DAA100">
      <w:pPr>
        <w:pStyle w:val="GCSESubjectsOverline"/>
        <w:rPr>
          <w:rFonts w:eastAsia="Calibri" w:cs="Arial"/>
        </w:rPr>
      </w:pPr>
      <w:r>
        <w:rPr>
          <w:noProof/>
        </w:rPr>
        <w:drawing>
          <wp:anchor distT="0" distB="0" distL="114300" distR="114300" simplePos="0" relativeHeight="251658243" behindDoc="1" locked="0" layoutInCell="1" allowOverlap="1" wp14:anchorId="2F1F481F" wp14:editId="36BA8F4B">
            <wp:simplePos x="0" y="0"/>
            <wp:positionH relativeFrom="page">
              <wp:align>left</wp:align>
            </wp:positionH>
            <wp:positionV relativeFrom="page">
              <wp:posOffset>16339</wp:posOffset>
            </wp:positionV>
            <wp:extent cx="7584218" cy="1072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4218" cy="10728000"/>
                    </a:xfrm>
                    <a:prstGeom prst="rect">
                      <a:avLst/>
                    </a:prstGeom>
                  </pic:spPr>
                </pic:pic>
              </a:graphicData>
            </a:graphic>
            <wp14:sizeRelH relativeFrom="margin">
              <wp14:pctWidth>0</wp14:pctWidth>
            </wp14:sizeRelH>
            <wp14:sizeRelV relativeFrom="margin">
              <wp14:pctHeight>0</wp14:pctHeight>
            </wp14:sizeRelV>
          </wp:anchor>
        </w:drawing>
      </w:r>
    </w:p>
    <w:p w14:paraId="065F670D" w14:textId="7A09686A" w:rsidR="00BC43A7" w:rsidRDefault="00B33BCC" w:rsidP="24DAA100">
      <w:pPr>
        <w:rPr>
          <w:spacing w:val="60"/>
          <w:lang w:val="en-US"/>
        </w:rPr>
      </w:pPr>
      <w:r w:rsidRPr="00B33BCC">
        <w:rPr>
          <w:rFonts w:ascii="Times New Roman" w:eastAsia="Calibri" w:hAnsi="Times New Roman" w:cs="Times New Roman"/>
          <w:noProof/>
          <w:sz w:val="24"/>
          <w:szCs w:val="24"/>
          <w:lang w:eastAsia="en-GB"/>
        </w:rPr>
        <mc:AlternateContent>
          <mc:Choice Requires="wps">
            <w:drawing>
              <wp:anchor distT="45720" distB="45720" distL="114300" distR="114300" simplePos="0" relativeHeight="251661321" behindDoc="0" locked="0" layoutInCell="1" allowOverlap="1" wp14:anchorId="03CF84B4" wp14:editId="2FE1B6BB">
                <wp:simplePos x="0" y="0"/>
                <wp:positionH relativeFrom="margin">
                  <wp:align>center</wp:align>
                </wp:positionH>
                <wp:positionV relativeFrom="page">
                  <wp:posOffset>6473190</wp:posOffset>
                </wp:positionV>
                <wp:extent cx="5400675" cy="7429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742950"/>
                        </a:xfrm>
                        <a:prstGeom prst="rect">
                          <a:avLst/>
                        </a:prstGeom>
                        <a:noFill/>
                        <a:ln w="9525">
                          <a:noFill/>
                          <a:miter lim="800000"/>
                          <a:headEnd/>
                          <a:tailEnd/>
                        </a:ln>
                      </wps:spPr>
                      <wps:txbx>
                        <w:txbxContent>
                          <w:p w14:paraId="4C26364F" w14:textId="0B70C328" w:rsidR="00B33BCC" w:rsidRDefault="00B33BCC" w:rsidP="00B33BCC">
                            <w:pPr>
                              <w:pStyle w:val="FrontCoverTitle"/>
                            </w:pPr>
                            <w:bookmarkStart w:id="0" w:name="_GoBack"/>
                            <w:r>
                              <w:t xml:space="preserve">Gardener </w:t>
                            </w:r>
                          </w:p>
                          <w:bookmarkEnd w:id="0"/>
                          <w:p w14:paraId="70FE6085" w14:textId="77777777" w:rsidR="00B33BCC" w:rsidRDefault="00B33BCC" w:rsidP="00B33B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CF84B4" id="_x0000_t202" coordsize="21600,21600" o:spt="202" path="m,l,21600r21600,l21600,xe">
                <v:stroke joinstyle="miter"/>
                <v:path gradientshapeok="t" o:connecttype="rect"/>
              </v:shapetype>
              <v:shape id="_x0000_s1026" type="#_x0000_t202" style="position:absolute;margin-left:0;margin-top:509.7pt;width:425.25pt;height:58.5pt;z-index:251661321;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" filled="f" stroked="f">
                <v:textbox>
                  <w:txbxContent>
                    <w:p w14:paraId="4C26364F" w14:textId="0B70C328" w:rsidR="00B33BCC" w:rsidRDefault="00B33BCC" w:rsidP="00B33BCC">
                      <w:pPr>
                        <w:pStyle w:val="FrontCoverTitle"/>
                      </w:pPr>
                      <w:bookmarkStart w:id="1" w:name="_GoBack"/>
                      <w:r>
                        <w:t xml:space="preserve">Gardener </w:t>
                      </w:r>
                    </w:p>
                    <w:bookmarkEnd w:id="1"/>
                    <w:p w14:paraId="70FE6085" w14:textId="77777777" w:rsidR="00B33BCC" w:rsidRDefault="00B33BCC" w:rsidP="00B33BCC"/>
                  </w:txbxContent>
                </v:textbox>
                <w10:wrap anchorx="margin" anchory="page"/>
              </v:shape>
            </w:pict>
          </mc:Fallback>
        </mc:AlternateContent>
      </w:r>
      <w:r w:rsidR="00377713">
        <w:rPr>
          <w:noProof/>
        </w:rPr>
        <mc:AlternateContent>
          <mc:Choice Requires="wps">
            <w:drawing>
              <wp:anchor distT="0" distB="0" distL="114300" distR="114300" simplePos="0" relativeHeight="251659273" behindDoc="1" locked="0" layoutInCell="1" allowOverlap="1" wp14:anchorId="1F323473" wp14:editId="473C627F">
                <wp:simplePos x="0" y="0"/>
                <wp:positionH relativeFrom="margin">
                  <wp:posOffset>915670</wp:posOffset>
                </wp:positionH>
                <wp:positionV relativeFrom="paragraph">
                  <wp:posOffset>6421120</wp:posOffset>
                </wp:positionV>
                <wp:extent cx="4345305" cy="320040"/>
                <wp:effectExtent l="0" t="0" r="0" b="3810"/>
                <wp:wrapTight wrapText="bothSides">
                  <wp:wrapPolygon edited="0">
                    <wp:start x="284" y="0"/>
                    <wp:lineTo x="284" y="20571"/>
                    <wp:lineTo x="21306" y="20571"/>
                    <wp:lineTo x="21306" y="0"/>
                    <wp:lineTo x="284" y="0"/>
                  </wp:wrapPolygon>
                </wp:wrapTight>
                <wp:docPr id="19952635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320040"/>
                        </a:xfrm>
                        <a:prstGeom prst="rect">
                          <a:avLst/>
                        </a:prstGeom>
                        <a:noFill/>
                        <a:ln w="9525">
                          <a:noFill/>
                          <a:miter lim="800000"/>
                          <a:headEnd/>
                          <a:tailEnd/>
                        </a:ln>
                      </wps:spPr>
                      <wps:txbx>
                        <w:txbxContent>
                          <w:p w14:paraId="5FD86E8D" w14:textId="77777777" w:rsidR="00377713" w:rsidRDefault="00377713" w:rsidP="00377713">
                            <w:pPr>
                              <w:pStyle w:val="FrontCoverDate"/>
                            </w:pPr>
                            <w:r>
                              <w:t>CANDIDATE PACK</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F323473" id="_x0000_s1027" type="#_x0000_t202" style="position:absolute;margin-left:72.1pt;margin-top:505.6pt;width:342.15pt;height:25.2pt;z-index:-2516572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" filled="f" stroked="f">
                <v:textbox>
                  <w:txbxContent>
                    <w:p w14:paraId="5FD86E8D" w14:textId="77777777" w:rsidR="00377713" w:rsidRDefault="00377713" w:rsidP="00377713">
                      <w:pPr>
                        <w:pStyle w:val="FrontCoverDate"/>
                      </w:pPr>
                      <w:r>
                        <w:t>CANDIDATE PACK</w:t>
                      </w:r>
                    </w:p>
                  </w:txbxContent>
                </v:textbox>
                <w10:wrap type="tight" anchorx="margin"/>
              </v:shape>
            </w:pict>
          </mc:Fallback>
        </mc:AlternateContent>
      </w:r>
      <w:r w:rsidR="006338B0">
        <w:rPr>
          <w:noProof/>
        </w:rPr>
        <mc:AlternateContent>
          <mc:Choice Requires="wps">
            <w:drawing>
              <wp:anchor distT="0" distB="0" distL="114300" distR="114300" simplePos="0" relativeHeight="251658242" behindDoc="0" locked="0" layoutInCell="1" allowOverlap="1" wp14:anchorId="6CA5E67F" wp14:editId="3388966A">
                <wp:simplePos x="0" y="0"/>
                <wp:positionH relativeFrom="column">
                  <wp:posOffset>2068830</wp:posOffset>
                </wp:positionH>
                <wp:positionV relativeFrom="paragraph">
                  <wp:posOffset>7019290</wp:posOffset>
                </wp:positionV>
                <wp:extent cx="195072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1950720" cy="0"/>
                        </a:xfrm>
                        <a:prstGeom prst="line">
                          <a:avLst/>
                        </a:prstGeom>
                        <a:ln>
                          <a:solidFill>
                            <a:srgbClr val="E4032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v:line id="Straight Connector 7" style="position:absolute;z-index:251658242;visibility:visible;mso-wrap-style:square;mso-wrap-distance-left:9pt;mso-wrap-distance-top:0;mso-wrap-distance-right:9pt;mso-wrap-distance-bottom:0;mso-position-horizontal:absolute;mso-position-horizontal-relative:text;mso-position-vertical:absolute;mso-position-vertical-relative:text" o:spid="_x0000_s1026" strokecolor="#e4032f" strokeweight=".5pt" from="162.9pt,552.7pt" to="316.5pt,552.7pt" w14:anchorId="7C5879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">
                <v:stroke joinstyle="miter"/>
              </v:line>
            </w:pict>
          </mc:Fallback>
        </mc:AlternateContent>
      </w:r>
      <w:r w:rsidR="00BC43A7">
        <w:br w:type="page"/>
      </w:r>
    </w:p>
    <w:p w14:paraId="150110AD" w14:textId="784649F2" w:rsidR="003656F2" w:rsidRPr="00F83F1C" w:rsidRDefault="0049560D" w:rsidP="00F83F1C">
      <w:pPr>
        <w:pStyle w:val="GCSESubjectsOverline"/>
      </w:pPr>
      <w:r>
        <w:rPr>
          <w:noProof/>
          <w:sz w:val="22"/>
        </w:rPr>
        <w:lastRenderedPageBreak/>
        <w:drawing>
          <wp:anchor distT="0" distB="0" distL="114300" distR="114300" simplePos="0" relativeHeight="251658245" behindDoc="1" locked="0" layoutInCell="1" allowOverlap="1" wp14:anchorId="19FF3927" wp14:editId="6DC382B9">
            <wp:simplePos x="0" y="0"/>
            <wp:positionH relativeFrom="page">
              <wp:posOffset>16510</wp:posOffset>
            </wp:positionH>
            <wp:positionV relativeFrom="paragraph">
              <wp:posOffset>0</wp:posOffset>
            </wp:positionV>
            <wp:extent cx="7534275" cy="4810125"/>
            <wp:effectExtent l="0" t="0" r="9525" b="9525"/>
            <wp:wrapTight wrapText="bothSides">
              <wp:wrapPolygon edited="0">
                <wp:start x="0" y="0"/>
                <wp:lineTo x="0" y="21557"/>
                <wp:lineTo x="21573" y="21557"/>
                <wp:lineTo x="2157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AG-20210921-0785.jpg"/>
                    <pic:cNvPicPr/>
                  </pic:nvPicPr>
                  <pic:blipFill rotWithShape="1">
                    <a:blip r:embed="rId12" cstate="print">
                      <a:extLst>
                        <a:ext uri="{28A0092B-C50C-407E-A947-70E740481C1C}">
                          <a14:useLocalDpi xmlns:a14="http://schemas.microsoft.com/office/drawing/2010/main" val="0"/>
                        </a:ext>
                      </a:extLst>
                    </a:blip>
                    <a:srcRect l="1266" t="3418" b="2001"/>
                    <a:stretch/>
                  </pic:blipFill>
                  <pic:spPr bwMode="auto">
                    <a:xfrm>
                      <a:off x="0" y="0"/>
                      <a:ext cx="7534275" cy="4810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282D">
        <w:t xml:space="preserve"> </w:t>
      </w:r>
    </w:p>
    <w:p w14:paraId="64E9841A" w14:textId="47BC6F27" w:rsidR="00591B5D" w:rsidRDefault="0049560D" w:rsidP="00591B5D">
      <w:pPr>
        <w:pStyle w:val="ParagraphBody"/>
        <w:rPr>
          <w:sz w:val="22"/>
          <w:szCs w:val="22"/>
        </w:rPr>
      </w:pPr>
      <w:r>
        <w:rPr>
          <w:noProof/>
        </w:rPr>
        <mc:AlternateContent>
          <mc:Choice Requires="wps">
            <w:drawing>
              <wp:inline distT="45720" distB="45720" distL="114300" distR="114300" wp14:anchorId="2300FBA5" wp14:editId="77C29F90">
                <wp:extent cx="6103620" cy="2208530"/>
                <wp:effectExtent l="0" t="0" r="0" b="1270"/>
                <wp:docPr id="19206989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2208530"/>
                        </a:xfrm>
                        <a:prstGeom prst="rect">
                          <a:avLst/>
                        </a:prstGeom>
                        <a:solidFill>
                          <a:srgbClr val="FFFFFF"/>
                        </a:solidFill>
                        <a:ln w="9525">
                          <a:noFill/>
                          <a:miter lim="800000"/>
                          <a:headEnd/>
                          <a:tailEnd/>
                        </a:ln>
                      </wps:spPr>
                      <wps:txbx>
                        <w:txbxContent>
                          <w:p w14:paraId="13CEF8E1" w14:textId="77777777" w:rsidR="0049560D" w:rsidRDefault="0049560D" w:rsidP="0049560D">
                            <w:pPr>
                              <w:pStyle w:val="NormalWeb"/>
                              <w:spacing w:before="0" w:beforeAutospacing="0" w:after="150" w:afterAutospacing="0"/>
                              <w:rPr>
                                <w:rStyle w:val="Strong"/>
                                <w:rFonts w:ascii="Agenda Regular" w:hAnsi="Agenda Regular" w:cstheme="minorHAnsi"/>
                                <w:b w:val="0"/>
                                <w:bCs w:val="0"/>
                                <w:color w:val="00154C"/>
                                <w:sz w:val="22"/>
                                <w:szCs w:val="22"/>
                              </w:rPr>
                            </w:pPr>
                            <w:r w:rsidRPr="00C21917">
                              <w:rPr>
                                <w:rStyle w:val="Strong"/>
                                <w:rFonts w:ascii="Agenda Regular" w:hAnsi="Agenda Regular" w:cstheme="minorHAnsi"/>
                                <w:b w:val="0"/>
                                <w:bCs w:val="0"/>
                                <w:color w:val="00154C"/>
                                <w:sz w:val="22"/>
                                <w:szCs w:val="22"/>
                              </w:rPr>
                              <w:t xml:space="preserve">Are you driven and passionate about creating a safe but welcoming environment for young people?  If so, our </w:t>
                            </w:r>
                            <w:r>
                              <w:rPr>
                                <w:rStyle w:val="Strong"/>
                                <w:rFonts w:ascii="Agenda Regular" w:hAnsi="Agenda Regular" w:cstheme="minorHAnsi"/>
                                <w:b w:val="0"/>
                                <w:bCs w:val="0"/>
                                <w:color w:val="00154C"/>
                                <w:sz w:val="22"/>
                                <w:szCs w:val="22"/>
                              </w:rPr>
                              <w:t>Grounds Department</w:t>
                            </w:r>
                            <w:r w:rsidRPr="00C21917">
                              <w:rPr>
                                <w:rStyle w:val="Strong"/>
                                <w:rFonts w:ascii="Agenda Regular" w:hAnsi="Agenda Regular" w:cstheme="minorHAnsi"/>
                                <w:b w:val="0"/>
                                <w:bCs w:val="0"/>
                                <w:color w:val="00154C"/>
                                <w:sz w:val="22"/>
                                <w:szCs w:val="22"/>
                              </w:rPr>
                              <w:t xml:space="preserve"> at JAGS is looking for a colleague to join them.  </w:t>
                            </w:r>
                          </w:p>
                          <w:p w14:paraId="062E95E0" w14:textId="77777777" w:rsidR="0049560D" w:rsidRPr="001F1F7F" w:rsidRDefault="0049560D" w:rsidP="0049560D">
                            <w:pPr>
                              <w:pStyle w:val="NormalWeb"/>
                              <w:spacing w:before="0" w:beforeAutospacing="0" w:after="150" w:afterAutospacing="0"/>
                              <w:rPr>
                                <w:rFonts w:ascii="Agenda Regular" w:hAnsi="Agenda Regular" w:cstheme="minorHAnsi"/>
                                <w:bCs/>
                                <w:color w:val="00154C"/>
                                <w:sz w:val="22"/>
                                <w:szCs w:val="22"/>
                              </w:rPr>
                            </w:pPr>
                            <w:r w:rsidRPr="001F1F7F">
                              <w:rPr>
                                <w:rFonts w:ascii="Agenda Regular" w:hAnsi="Agenda Regular" w:cstheme="minorHAnsi"/>
                                <w:bCs/>
                                <w:color w:val="00154C"/>
                                <w:sz w:val="22"/>
                                <w:szCs w:val="22"/>
                              </w:rPr>
                              <w:t xml:space="preserve">The Grounds team at JAGS are responsible for maintaining and developing over 22 acres in South London across 2 sites as well as a commercial Sports Club.  The school offers a wide array of sporting activities including athletics, hockey, football, cricket and the team work closely with the relevant teams to ensure the facilities are maintained and always beautifully presented. </w:t>
                            </w:r>
                          </w:p>
                          <w:p w14:paraId="44386673" w14:textId="77777777" w:rsidR="0049560D" w:rsidRPr="00C21917" w:rsidRDefault="0049560D" w:rsidP="0049560D">
                            <w:pPr>
                              <w:rPr>
                                <w:rFonts w:ascii="Agenda Regular" w:hAnsi="Agenda Regular" w:cstheme="minorHAnsi"/>
                                <w:color w:val="00154C"/>
                              </w:rPr>
                            </w:pPr>
                            <w:r w:rsidRPr="00C21917">
                              <w:rPr>
                                <w:rFonts w:ascii="Agenda Regular" w:hAnsi="Agenda Regular" w:cstheme="minorHAnsi"/>
                                <w:color w:val="00154C"/>
                              </w:rPr>
                              <w:t xml:space="preserve">With its distinctive heritage as the oldest independent girls’ school in London, James Allen’s Girls’ School, JAGS, provides a forward-thinking and contemporary education for over 1000 girls aged 4 to 18. </w:t>
                            </w:r>
                          </w:p>
                          <w:p w14:paraId="42BF2CD5" w14:textId="77777777" w:rsidR="0049560D" w:rsidRPr="00C21917" w:rsidRDefault="0049560D" w:rsidP="0049560D">
                            <w:pPr>
                              <w:rPr>
                                <w:rFonts w:ascii="Agenda Regular" w:hAnsi="Agenda Regular" w:cstheme="minorHAnsi"/>
                                <w:color w:val="00154C"/>
                              </w:rPr>
                            </w:pPr>
                            <w:r w:rsidRPr="00C21917">
                              <w:rPr>
                                <w:rFonts w:ascii="Agenda Regular" w:hAnsi="Agenda Regular" w:cstheme="minorHAnsi"/>
                                <w:color w:val="00154C"/>
                              </w:rPr>
                              <w:t xml:space="preserve">A diverse and dynamic school community that nurtures self-assured and considerate individuals who thrive, JAGS has entered an exciting new phase in its development. </w:t>
                            </w:r>
                          </w:p>
                          <w:p w14:paraId="3B27C62A" w14:textId="77777777" w:rsidR="0049560D" w:rsidRPr="00C21917" w:rsidRDefault="0049560D" w:rsidP="0049560D">
                            <w:pPr>
                              <w:rPr>
                                <w:rFonts w:ascii="Agenda Regular" w:hAnsi="Agenda Regular" w:cstheme="minorHAnsi"/>
                                <w:color w:val="00154C"/>
                              </w:rPr>
                            </w:pPr>
                            <w:r w:rsidRPr="00C21917">
                              <w:rPr>
                                <w:rFonts w:ascii="Agenda Regular" w:hAnsi="Agenda Regular" w:cstheme="minorHAnsi"/>
                                <w:color w:val="00154C"/>
                              </w:rPr>
                              <w:t>This post presents a great opportunity to work within a community without barriers to full participation. Your input will help to support the school’s bold vision for all pupils and colleagues as we work together to develop this already exceptional school in its next exciting chapter.</w:t>
                            </w:r>
                          </w:p>
                          <w:p w14:paraId="7FEA0A7A" w14:textId="77777777" w:rsidR="0049560D" w:rsidRDefault="0049560D" w:rsidP="0049560D">
                            <w:pPr>
                              <w:pStyle w:val="ParagraphBody"/>
                            </w:pPr>
                          </w:p>
                          <w:p w14:paraId="50A0E6A0" w14:textId="77777777" w:rsidR="0049560D" w:rsidRDefault="0049560D" w:rsidP="0049560D"/>
                        </w:txbxContent>
                      </wps:txbx>
                      <wps:bodyPr rot="0" vert="horz" wrap="square" lIns="91440" tIns="45720" rIns="91440" bIns="45720" anchor="t" anchorCtr="0">
                        <a:noAutofit/>
                      </wps:bodyPr>
                    </wps:wsp>
                  </a:graphicData>
                </a:graphic>
              </wp:inline>
            </w:drawing>
          </mc:Choice>
          <mc:Fallback>
            <w:pict>
              <v:shape w14:anchorId="2300FBA5" id="Text Box 2" o:spid="_x0000_s1028" type="#_x0000_t202" style="width:480.6pt;height:17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" stroked="f">
                <v:textbox>
                  <w:txbxContent>
                    <w:p w14:paraId="13CEF8E1" w14:textId="77777777" w:rsidR="0049560D" w:rsidRDefault="0049560D" w:rsidP="0049560D">
                      <w:pPr>
                        <w:pStyle w:val="NormalWeb"/>
                        <w:spacing w:before="0" w:beforeAutospacing="0" w:after="150" w:afterAutospacing="0"/>
                        <w:rPr>
                          <w:rStyle w:val="Strong"/>
                          <w:rFonts w:ascii="Agenda Regular" w:hAnsi="Agenda Regular" w:cstheme="minorHAnsi"/>
                          <w:b w:val="0"/>
                          <w:bCs w:val="0"/>
                          <w:color w:val="00154C"/>
                          <w:sz w:val="22"/>
                          <w:szCs w:val="22"/>
                        </w:rPr>
                      </w:pPr>
                      <w:r w:rsidRPr="00C21917">
                        <w:rPr>
                          <w:rStyle w:val="Strong"/>
                          <w:rFonts w:ascii="Agenda Regular" w:hAnsi="Agenda Regular" w:cstheme="minorHAnsi"/>
                          <w:b w:val="0"/>
                          <w:bCs w:val="0"/>
                          <w:color w:val="00154C"/>
                          <w:sz w:val="22"/>
                          <w:szCs w:val="22"/>
                        </w:rPr>
                        <w:t xml:space="preserve">Are you driven and passionate about creating a safe but welcoming environment for young people?  If so, our </w:t>
                      </w:r>
                      <w:r>
                        <w:rPr>
                          <w:rStyle w:val="Strong"/>
                          <w:rFonts w:ascii="Agenda Regular" w:hAnsi="Agenda Regular" w:cstheme="minorHAnsi"/>
                          <w:b w:val="0"/>
                          <w:bCs w:val="0"/>
                          <w:color w:val="00154C"/>
                          <w:sz w:val="22"/>
                          <w:szCs w:val="22"/>
                        </w:rPr>
                        <w:t>Grounds Department</w:t>
                      </w:r>
                      <w:r w:rsidRPr="00C21917">
                        <w:rPr>
                          <w:rStyle w:val="Strong"/>
                          <w:rFonts w:ascii="Agenda Regular" w:hAnsi="Agenda Regular" w:cstheme="minorHAnsi"/>
                          <w:b w:val="0"/>
                          <w:bCs w:val="0"/>
                          <w:color w:val="00154C"/>
                          <w:sz w:val="22"/>
                          <w:szCs w:val="22"/>
                        </w:rPr>
                        <w:t xml:space="preserve"> at JAGS is looking for a colleague to join them.  </w:t>
                      </w:r>
                    </w:p>
                    <w:p w14:paraId="062E95E0" w14:textId="77777777" w:rsidR="0049560D" w:rsidRPr="001F1F7F" w:rsidRDefault="0049560D" w:rsidP="0049560D">
                      <w:pPr>
                        <w:pStyle w:val="NormalWeb"/>
                        <w:spacing w:before="0" w:beforeAutospacing="0" w:after="150" w:afterAutospacing="0"/>
                        <w:rPr>
                          <w:rFonts w:ascii="Agenda Regular" w:hAnsi="Agenda Regular" w:cstheme="minorHAnsi"/>
                          <w:bCs/>
                          <w:color w:val="00154C"/>
                          <w:sz w:val="22"/>
                          <w:szCs w:val="22"/>
                        </w:rPr>
                      </w:pPr>
                      <w:r w:rsidRPr="001F1F7F">
                        <w:rPr>
                          <w:rFonts w:ascii="Agenda Regular" w:hAnsi="Agenda Regular" w:cstheme="minorHAnsi"/>
                          <w:bCs/>
                          <w:color w:val="00154C"/>
                          <w:sz w:val="22"/>
                          <w:szCs w:val="22"/>
                        </w:rPr>
                        <w:t xml:space="preserve">The Grounds team at JAGS are responsible for maintaining and developing over 22 acres in South London across 2 sites as well as a commercial Sports Club.  The school offers a wide array of sporting activities including athletics, hockey, football, cricket and the team work closely with the relevant teams to ensure the facilities are maintained and always beautifully presented. </w:t>
                      </w:r>
                    </w:p>
                    <w:p w14:paraId="44386673" w14:textId="77777777" w:rsidR="0049560D" w:rsidRPr="00C21917" w:rsidRDefault="0049560D" w:rsidP="0049560D">
                      <w:pPr>
                        <w:rPr>
                          <w:rFonts w:ascii="Agenda Regular" w:hAnsi="Agenda Regular" w:cstheme="minorHAnsi"/>
                          <w:color w:val="00154C"/>
                        </w:rPr>
                      </w:pPr>
                      <w:r w:rsidRPr="00C21917">
                        <w:rPr>
                          <w:rFonts w:ascii="Agenda Regular" w:hAnsi="Agenda Regular" w:cstheme="minorHAnsi"/>
                          <w:color w:val="00154C"/>
                        </w:rPr>
                        <w:t xml:space="preserve">With its distinctive heritage as the oldest independent girls’ school in London, James Allen’s Girls’ School, JAGS, provides a forward-thinking and contemporary education for over 1000 girls aged 4 to 18. </w:t>
                      </w:r>
                    </w:p>
                    <w:p w14:paraId="42BF2CD5" w14:textId="77777777" w:rsidR="0049560D" w:rsidRPr="00C21917" w:rsidRDefault="0049560D" w:rsidP="0049560D">
                      <w:pPr>
                        <w:rPr>
                          <w:rFonts w:ascii="Agenda Regular" w:hAnsi="Agenda Regular" w:cstheme="minorHAnsi"/>
                          <w:color w:val="00154C"/>
                        </w:rPr>
                      </w:pPr>
                      <w:r w:rsidRPr="00C21917">
                        <w:rPr>
                          <w:rFonts w:ascii="Agenda Regular" w:hAnsi="Agenda Regular" w:cstheme="minorHAnsi"/>
                          <w:color w:val="00154C"/>
                        </w:rPr>
                        <w:t xml:space="preserve">A diverse and dynamic school community that nurtures self-assured and considerate individuals who thrive, JAGS has entered an exciting new phase in its development. </w:t>
                      </w:r>
                    </w:p>
                    <w:p w14:paraId="3B27C62A" w14:textId="77777777" w:rsidR="0049560D" w:rsidRPr="00C21917" w:rsidRDefault="0049560D" w:rsidP="0049560D">
                      <w:pPr>
                        <w:rPr>
                          <w:rFonts w:ascii="Agenda Regular" w:hAnsi="Agenda Regular" w:cstheme="minorHAnsi"/>
                          <w:color w:val="00154C"/>
                        </w:rPr>
                      </w:pPr>
                      <w:r w:rsidRPr="00C21917">
                        <w:rPr>
                          <w:rFonts w:ascii="Agenda Regular" w:hAnsi="Agenda Regular" w:cstheme="minorHAnsi"/>
                          <w:color w:val="00154C"/>
                        </w:rPr>
                        <w:t>This post presents a great opportunity to work within a community without barriers to full participation. Your input will help to support the school’s bold vision for all pupils and colleagues as we work together to develop this already exceptional school in its next exciting chapter.</w:t>
                      </w:r>
                    </w:p>
                    <w:p w14:paraId="7FEA0A7A" w14:textId="77777777" w:rsidR="0049560D" w:rsidRDefault="0049560D" w:rsidP="0049560D">
                      <w:pPr>
                        <w:pStyle w:val="ParagraphBody"/>
                      </w:pPr>
                    </w:p>
                    <w:p w14:paraId="50A0E6A0" w14:textId="77777777" w:rsidR="0049560D" w:rsidRDefault="0049560D" w:rsidP="0049560D"/>
                  </w:txbxContent>
                </v:textbox>
                <w10:anchorlock/>
              </v:shape>
            </w:pict>
          </mc:Fallback>
        </mc:AlternateContent>
      </w:r>
    </w:p>
    <w:p w14:paraId="6D7DCFAE" w14:textId="25D7DEF1" w:rsidR="00591B5D" w:rsidRDefault="00591B5D" w:rsidP="00591B5D">
      <w:pPr>
        <w:pStyle w:val="ParagraphBody"/>
        <w:rPr>
          <w:sz w:val="22"/>
          <w:szCs w:val="22"/>
        </w:rPr>
      </w:pPr>
    </w:p>
    <w:p w14:paraId="0E95382E" w14:textId="77777777" w:rsidR="00591B5D" w:rsidRDefault="00591B5D" w:rsidP="00591B5D">
      <w:pPr>
        <w:pStyle w:val="ParagraphBody"/>
        <w:rPr>
          <w:sz w:val="22"/>
          <w:szCs w:val="22"/>
        </w:rPr>
      </w:pPr>
    </w:p>
    <w:p w14:paraId="0D98FAD4" w14:textId="5E3ACEE6" w:rsidR="00591B5D" w:rsidRDefault="00591B5D" w:rsidP="00591B5D">
      <w:pPr>
        <w:pStyle w:val="ParagraphBody"/>
        <w:rPr>
          <w:sz w:val="22"/>
          <w:szCs w:val="22"/>
        </w:rPr>
      </w:pPr>
    </w:p>
    <w:p w14:paraId="1D107FA1" w14:textId="77777777" w:rsidR="0049560D" w:rsidRPr="00E64108" w:rsidRDefault="0049560D" w:rsidP="00591B5D">
      <w:pPr>
        <w:pStyle w:val="ParagraphBody"/>
        <w:rPr>
          <w:sz w:val="22"/>
          <w:szCs w:val="22"/>
        </w:rPr>
      </w:pPr>
    </w:p>
    <w:p w14:paraId="40DB60BF" w14:textId="77777777" w:rsidR="00591B5D" w:rsidRPr="00307AA8" w:rsidRDefault="00591B5D" w:rsidP="00591B5D">
      <w:pPr>
        <w:pBdr>
          <w:top w:val="single" w:sz="4" w:space="12" w:color="auto"/>
          <w:bottom w:val="single" w:sz="4" w:space="12" w:color="auto"/>
        </w:pBdr>
        <w:jc w:val="center"/>
        <w:rPr>
          <w:rFonts w:ascii="Agenda Regular" w:hAnsi="Agenda Regular"/>
          <w:color w:val="182249"/>
          <w:sz w:val="32"/>
        </w:rPr>
      </w:pPr>
      <w:bookmarkStart w:id="2" w:name="_Hlk84503146"/>
      <w:r w:rsidRPr="00307AA8">
        <w:rPr>
          <w:rFonts w:ascii="Agenda Regular" w:hAnsi="Agenda Regular"/>
          <w:color w:val="182249"/>
          <w:sz w:val="32"/>
        </w:rPr>
        <w:t>James Allen’s Girls’ School 144 East Dulwich Grove London SE22 8TE</w:t>
      </w:r>
    </w:p>
    <w:p w14:paraId="18FA87DC" w14:textId="77777777" w:rsidR="0049560D" w:rsidRDefault="0049560D" w:rsidP="00EF73CA">
      <w:pPr>
        <w:pStyle w:val="SubjectHeading"/>
        <w:rPr>
          <w:rStyle w:val="A0"/>
          <w:rFonts w:cstheme="majorBidi"/>
          <w:color w:val="182249"/>
          <w:sz w:val="56"/>
          <w:szCs w:val="56"/>
        </w:rPr>
      </w:pPr>
      <w:bookmarkStart w:id="3" w:name="_Hlk81384670"/>
      <w:bookmarkEnd w:id="2"/>
    </w:p>
    <w:p w14:paraId="21B3E955" w14:textId="54A354D6" w:rsidR="00EF73CA" w:rsidRPr="00EF73CA" w:rsidRDefault="00EF73CA" w:rsidP="00EF73CA">
      <w:pPr>
        <w:pStyle w:val="SubjectHeading"/>
        <w:rPr>
          <w:rStyle w:val="A0"/>
          <w:rFonts w:cstheme="majorBidi"/>
          <w:color w:val="182249"/>
          <w:sz w:val="56"/>
          <w:szCs w:val="56"/>
        </w:rPr>
      </w:pPr>
      <w:r>
        <w:rPr>
          <w:rStyle w:val="A0"/>
          <w:rFonts w:cstheme="majorBidi"/>
          <w:color w:val="182249"/>
          <w:sz w:val="56"/>
          <w:szCs w:val="56"/>
        </w:rPr>
        <w:t>message from the head</w:t>
      </w:r>
    </w:p>
    <w:p w14:paraId="0E0B2C49" w14:textId="77777777" w:rsidR="00591B5D" w:rsidRPr="00307AA8" w:rsidRDefault="00591B5D" w:rsidP="00591B5D">
      <w:pPr>
        <w:pStyle w:val="ParagraphBody"/>
        <w:jc w:val="both"/>
        <w:rPr>
          <w:sz w:val="22"/>
          <w:szCs w:val="22"/>
        </w:rPr>
      </w:pPr>
      <w:r w:rsidRPr="00307AA8">
        <w:rPr>
          <w:sz w:val="22"/>
          <w:szCs w:val="22"/>
        </w:rPr>
        <w:t xml:space="preserve">I am delighted that you are interested in joining the JAGS community. As Head, it’s absolutely my belief that all girls should be given the opportunity to grow and flourish in an environment where there is no limit to their ambitions. </w:t>
      </w:r>
    </w:p>
    <w:p w14:paraId="5DAEAE28" w14:textId="77777777" w:rsidR="00591B5D" w:rsidRPr="00307AA8" w:rsidRDefault="00591B5D" w:rsidP="00591B5D">
      <w:pPr>
        <w:pStyle w:val="ParagraphBody"/>
        <w:jc w:val="both"/>
        <w:rPr>
          <w:sz w:val="22"/>
          <w:szCs w:val="22"/>
        </w:rPr>
      </w:pPr>
      <w:r w:rsidRPr="00307AA8">
        <w:rPr>
          <w:sz w:val="22"/>
          <w:szCs w:val="22"/>
        </w:rPr>
        <w:t xml:space="preserve">At JAGS you will find a happy, diverse and dynamic community, rooted in academic excellence and yet fully committed to the breadth of a holistic education both in and out of the classroom. Compassion and commitment are central to our ethos, in this environment that values individuality and inclusivity. </w:t>
      </w:r>
    </w:p>
    <w:p w14:paraId="115C12DF" w14:textId="77777777" w:rsidR="00591B5D" w:rsidRPr="00307AA8" w:rsidRDefault="00591B5D" w:rsidP="00591B5D">
      <w:pPr>
        <w:pStyle w:val="ParagraphBody"/>
        <w:rPr>
          <w:sz w:val="22"/>
          <w:szCs w:val="22"/>
        </w:rPr>
      </w:pPr>
      <w:r w:rsidRPr="00307AA8">
        <w:rPr>
          <w:sz w:val="22"/>
          <w:szCs w:val="22"/>
        </w:rPr>
        <w:t>Our school aims, both in and out of the classroom, are clear:</w:t>
      </w:r>
    </w:p>
    <w:p w14:paraId="144C9C6D" w14:textId="77777777" w:rsidR="00591B5D" w:rsidRPr="00307AA8" w:rsidRDefault="00591B5D" w:rsidP="00591B5D">
      <w:pPr>
        <w:pStyle w:val="ParagraphBody"/>
        <w:numPr>
          <w:ilvl w:val="0"/>
          <w:numId w:val="17"/>
        </w:numPr>
        <w:spacing w:after="0"/>
        <w:ind w:left="714" w:hanging="357"/>
        <w:rPr>
          <w:sz w:val="22"/>
          <w:szCs w:val="22"/>
        </w:rPr>
      </w:pPr>
      <w:r w:rsidRPr="00307AA8">
        <w:rPr>
          <w:sz w:val="22"/>
          <w:szCs w:val="22"/>
        </w:rPr>
        <w:t xml:space="preserve">To celebrate our diverse and inclusive community  </w:t>
      </w:r>
    </w:p>
    <w:p w14:paraId="5A19C9E7" w14:textId="77777777" w:rsidR="00591B5D" w:rsidRPr="00307AA8" w:rsidRDefault="00591B5D" w:rsidP="00591B5D">
      <w:pPr>
        <w:pStyle w:val="ParagraphBody"/>
        <w:numPr>
          <w:ilvl w:val="0"/>
          <w:numId w:val="17"/>
        </w:numPr>
        <w:spacing w:after="0"/>
        <w:ind w:left="714" w:hanging="357"/>
        <w:rPr>
          <w:sz w:val="22"/>
          <w:szCs w:val="22"/>
        </w:rPr>
      </w:pPr>
      <w:r w:rsidRPr="00307AA8">
        <w:rPr>
          <w:sz w:val="22"/>
          <w:szCs w:val="22"/>
        </w:rPr>
        <w:t xml:space="preserve">To champion social awareness and sustainability </w:t>
      </w:r>
    </w:p>
    <w:p w14:paraId="2A6387A0" w14:textId="77777777" w:rsidR="00591B5D" w:rsidRPr="00307AA8" w:rsidRDefault="00591B5D" w:rsidP="00591B5D">
      <w:pPr>
        <w:pStyle w:val="ParagraphBody"/>
        <w:numPr>
          <w:ilvl w:val="0"/>
          <w:numId w:val="17"/>
        </w:numPr>
        <w:spacing w:after="0"/>
        <w:ind w:left="714" w:hanging="357"/>
        <w:rPr>
          <w:sz w:val="22"/>
          <w:szCs w:val="22"/>
        </w:rPr>
      </w:pPr>
      <w:r w:rsidRPr="00307AA8">
        <w:rPr>
          <w:sz w:val="22"/>
          <w:szCs w:val="22"/>
        </w:rPr>
        <w:t xml:space="preserve">To empower courage, creativity and compassion in each student </w:t>
      </w:r>
    </w:p>
    <w:p w14:paraId="4756BD65" w14:textId="77777777" w:rsidR="00591B5D" w:rsidRPr="00307AA8" w:rsidRDefault="00591B5D" w:rsidP="00591B5D">
      <w:pPr>
        <w:pStyle w:val="ParagraphBody"/>
        <w:numPr>
          <w:ilvl w:val="0"/>
          <w:numId w:val="17"/>
        </w:numPr>
        <w:spacing w:after="0"/>
        <w:ind w:left="714" w:hanging="357"/>
        <w:rPr>
          <w:sz w:val="22"/>
          <w:szCs w:val="22"/>
        </w:rPr>
      </w:pPr>
      <w:r w:rsidRPr="00307AA8">
        <w:rPr>
          <w:sz w:val="22"/>
          <w:szCs w:val="22"/>
        </w:rPr>
        <w:t xml:space="preserve">To inspire aspirational and authentic lifelong learners and leaders  </w:t>
      </w:r>
    </w:p>
    <w:p w14:paraId="65ACB557" w14:textId="77777777" w:rsidR="00591B5D" w:rsidRDefault="00591B5D" w:rsidP="00591B5D">
      <w:pPr>
        <w:pStyle w:val="ParagraphBody"/>
        <w:numPr>
          <w:ilvl w:val="0"/>
          <w:numId w:val="17"/>
        </w:numPr>
        <w:spacing w:after="0"/>
        <w:ind w:left="714" w:hanging="357"/>
        <w:rPr>
          <w:sz w:val="22"/>
          <w:szCs w:val="22"/>
        </w:rPr>
      </w:pPr>
      <w:r w:rsidRPr="00307AA8">
        <w:rPr>
          <w:sz w:val="22"/>
          <w:szCs w:val="22"/>
        </w:rPr>
        <w:t xml:space="preserve">To nurture respectful, resilient and kind individuals  </w:t>
      </w:r>
    </w:p>
    <w:p w14:paraId="2DB5A8CB" w14:textId="77777777" w:rsidR="00591B5D" w:rsidRPr="00307AA8" w:rsidRDefault="00591B5D" w:rsidP="00591B5D">
      <w:pPr>
        <w:pStyle w:val="ParagraphBody"/>
        <w:spacing w:after="0"/>
        <w:ind w:left="714"/>
        <w:rPr>
          <w:sz w:val="22"/>
          <w:szCs w:val="22"/>
        </w:rPr>
      </w:pPr>
    </w:p>
    <w:p w14:paraId="2D193396" w14:textId="77777777" w:rsidR="00591B5D" w:rsidRPr="00307AA8" w:rsidRDefault="00591B5D" w:rsidP="00591B5D">
      <w:pPr>
        <w:pStyle w:val="ParagraphBody"/>
        <w:rPr>
          <w:sz w:val="22"/>
          <w:szCs w:val="22"/>
        </w:rPr>
      </w:pPr>
      <w:r w:rsidRPr="00307AA8">
        <w:rPr>
          <w:sz w:val="22"/>
          <w:szCs w:val="22"/>
        </w:rPr>
        <w:t xml:space="preserve">It is an enormous privilege to lead this exceptional school, where all members of our school community share a passion for life and learning. </w:t>
      </w:r>
    </w:p>
    <w:p w14:paraId="3ADCD20A" w14:textId="77777777" w:rsidR="00591B5D" w:rsidRDefault="00591B5D" w:rsidP="00591B5D">
      <w:pPr>
        <w:pStyle w:val="ParagraphBody"/>
        <w:rPr>
          <w:sz w:val="22"/>
          <w:szCs w:val="22"/>
        </w:rPr>
      </w:pPr>
      <w:r w:rsidRPr="00307AA8">
        <w:rPr>
          <w:sz w:val="22"/>
          <w:szCs w:val="22"/>
        </w:rPr>
        <w:t>I hope that this matches your educational vision, and look forward to welcoming you soon.</w:t>
      </w:r>
    </w:p>
    <w:p w14:paraId="4472AD96" w14:textId="77777777" w:rsidR="00591B5D" w:rsidRDefault="00591B5D" w:rsidP="00591B5D">
      <w:pPr>
        <w:pStyle w:val="ParagraphBody"/>
        <w:rPr>
          <w:sz w:val="22"/>
          <w:szCs w:val="22"/>
        </w:rPr>
      </w:pPr>
      <w:r>
        <w:rPr>
          <w:noProof/>
        </w:rPr>
        <w:drawing>
          <wp:anchor distT="36576" distB="36576" distL="36576" distR="36576" simplePos="0" relativeHeight="251658247" behindDoc="0" locked="0" layoutInCell="1" allowOverlap="1" wp14:anchorId="6FC22A52" wp14:editId="06DE90CA">
            <wp:simplePos x="0" y="0"/>
            <wp:positionH relativeFrom="column">
              <wp:posOffset>0</wp:posOffset>
            </wp:positionH>
            <wp:positionV relativeFrom="paragraph">
              <wp:posOffset>124460</wp:posOffset>
            </wp:positionV>
            <wp:extent cx="2011680" cy="618490"/>
            <wp:effectExtent l="0" t="0" r="762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1680" cy="6184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E7A392B" w14:textId="77777777" w:rsidR="00591B5D" w:rsidRDefault="00591B5D" w:rsidP="00591B5D">
      <w:pPr>
        <w:pStyle w:val="ParagraphBody"/>
      </w:pPr>
    </w:p>
    <w:p w14:paraId="31F0131E" w14:textId="77777777" w:rsidR="00591B5D" w:rsidRDefault="00591B5D" w:rsidP="00591B5D">
      <w:pPr>
        <w:pStyle w:val="ParagraphBody"/>
      </w:pPr>
    </w:p>
    <w:p w14:paraId="621A4056" w14:textId="77777777" w:rsidR="00591B5D" w:rsidRDefault="005A5001" w:rsidP="00591B5D">
      <w:pPr>
        <w:pStyle w:val="ParagraphTitle"/>
        <w:jc w:val="both"/>
        <w:rPr>
          <w:rStyle w:val="A3"/>
          <w:sz w:val="22"/>
          <w:szCs w:val="22"/>
        </w:rPr>
      </w:pPr>
      <w:r w:rsidRPr="005A5001">
        <w:rPr>
          <w:rStyle w:val="A3"/>
          <w:sz w:val="22"/>
          <w:szCs w:val="22"/>
        </w:rPr>
        <w:t>MRS ALEX HUTCHINSON, MA (OXON) PGCE</w:t>
      </w:r>
      <w:r w:rsidR="00591B5D">
        <w:rPr>
          <w:noProof/>
          <w:sz w:val="22"/>
          <w:szCs w:val="22"/>
        </w:rPr>
        <w:t xml:space="preserve"> </w:t>
      </w:r>
      <w:r w:rsidR="00591B5D">
        <w:rPr>
          <w:noProof/>
          <w:sz w:val="22"/>
          <w:szCs w:val="22"/>
        </w:rPr>
        <w:drawing>
          <wp:anchor distT="0" distB="0" distL="114300" distR="114300" simplePos="0" relativeHeight="251658248" behindDoc="0" locked="0" layoutInCell="1" allowOverlap="1" wp14:anchorId="236558BF" wp14:editId="020A562E">
            <wp:simplePos x="0" y="0"/>
            <wp:positionH relativeFrom="column">
              <wp:posOffset>0</wp:posOffset>
            </wp:positionH>
            <wp:positionV relativeFrom="paragraph">
              <wp:posOffset>320675</wp:posOffset>
            </wp:positionV>
            <wp:extent cx="6120130" cy="2743200"/>
            <wp:effectExtent l="0" t="0" r="889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AGS-20210922-0677.jpg"/>
                    <pic:cNvPicPr/>
                  </pic:nvPicPr>
                  <pic:blipFill rotWithShape="1">
                    <a:blip r:embed="rId14" cstate="print">
                      <a:extLst>
                        <a:ext uri="{28A0092B-C50C-407E-A947-70E740481C1C}">
                          <a14:useLocalDpi xmlns:a14="http://schemas.microsoft.com/office/drawing/2010/main" val="0"/>
                        </a:ext>
                      </a:extLst>
                    </a:blip>
                    <a:srcRect t="16342" b="16420"/>
                    <a:stretch/>
                  </pic:blipFill>
                  <pic:spPr bwMode="auto">
                    <a:xfrm>
                      <a:off x="0" y="0"/>
                      <a:ext cx="6120130"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23064D" w14:textId="77777777" w:rsidR="00EF73CA" w:rsidRDefault="00EF73CA" w:rsidP="00EF73CA">
      <w:pPr>
        <w:pStyle w:val="ParagraphBody"/>
      </w:pPr>
    </w:p>
    <w:p w14:paraId="6EB57064" w14:textId="77777777" w:rsidR="00EF73CA" w:rsidRDefault="00EF73CA" w:rsidP="00EF73CA">
      <w:pPr>
        <w:pStyle w:val="ParagraphBody"/>
      </w:pPr>
    </w:p>
    <w:p w14:paraId="41A5A3EA" w14:textId="77777777" w:rsidR="00EF73CA" w:rsidRDefault="00EF73CA" w:rsidP="00EF73CA">
      <w:pPr>
        <w:pStyle w:val="ParagraphBody"/>
      </w:pPr>
    </w:p>
    <w:p w14:paraId="1ACFF7E1" w14:textId="7AEA56D8" w:rsidR="24DAA100" w:rsidRDefault="00EF73CA" w:rsidP="0049560D">
      <w:pPr>
        <w:pStyle w:val="LargeDisclaimer"/>
      </w:pPr>
      <w:r>
        <w:t>Jam</w:t>
      </w:r>
      <w:r w:rsidR="00430129">
        <w:t>e</w:t>
      </w:r>
      <w:r>
        <w:t>s Allen’s Girls’ School 144 East Dulwich Grove London SE22 8</w:t>
      </w:r>
      <w:bookmarkEnd w:id="3"/>
      <w:r w:rsidR="0049560D">
        <w:t xml:space="preserve">TE </w:t>
      </w:r>
    </w:p>
    <w:p w14:paraId="091FDA3C" w14:textId="1B6977B1" w:rsidR="00876C11" w:rsidRPr="00F83F1C" w:rsidRDefault="009A70E6" w:rsidP="00876C11">
      <w:pPr>
        <w:pStyle w:val="GCSESubjectsOverline"/>
      </w:pPr>
      <w:r>
        <w:lastRenderedPageBreak/>
        <w:t>g</w:t>
      </w:r>
      <w:r w:rsidR="009C219D">
        <w:t>ardener</w:t>
      </w:r>
    </w:p>
    <w:p w14:paraId="2603D2F1" w14:textId="77777777" w:rsidR="00583E5C" w:rsidRPr="00EF73CA" w:rsidRDefault="00583E5C" w:rsidP="00583E5C">
      <w:pPr>
        <w:pStyle w:val="SubjectHeading"/>
        <w:rPr>
          <w:rStyle w:val="A0"/>
          <w:rFonts w:cstheme="majorBidi"/>
          <w:color w:val="182249"/>
          <w:sz w:val="56"/>
          <w:szCs w:val="56"/>
        </w:rPr>
      </w:pPr>
      <w:r>
        <w:rPr>
          <w:rStyle w:val="A0"/>
          <w:rFonts w:cstheme="majorBidi"/>
          <w:color w:val="182249"/>
          <w:sz w:val="56"/>
          <w:szCs w:val="56"/>
        </w:rPr>
        <w:t>working at jags</w:t>
      </w:r>
    </w:p>
    <w:p w14:paraId="7BC0224B" w14:textId="77777777" w:rsidR="005A5001" w:rsidRDefault="005A5001" w:rsidP="005A5001">
      <w:pPr>
        <w:pStyle w:val="SubjectHeaderOverline"/>
        <w:jc w:val="both"/>
        <w:rPr>
          <w:rFonts w:cstheme="minorBidi"/>
          <w:caps w:val="0"/>
          <w:color w:val="182249"/>
          <w:spacing w:val="0"/>
          <w:sz w:val="22"/>
          <w:szCs w:val="22"/>
        </w:rPr>
      </w:pPr>
      <w:r w:rsidRPr="001260DB">
        <w:rPr>
          <w:rFonts w:cstheme="minorBidi"/>
          <w:caps w:val="0"/>
          <w:color w:val="182249"/>
          <w:spacing w:val="0"/>
          <w:sz w:val="22"/>
          <w:szCs w:val="22"/>
        </w:rPr>
        <w:t xml:space="preserve">Working at JAGS is about more than just working.  JAGS is a community and a family that nurtures a warm and supportive environment for both the students </w:t>
      </w:r>
      <w:r>
        <w:rPr>
          <w:rFonts w:cstheme="minorBidi"/>
          <w:caps w:val="0"/>
          <w:color w:val="182249"/>
          <w:spacing w:val="0"/>
          <w:sz w:val="22"/>
          <w:szCs w:val="22"/>
        </w:rPr>
        <w:t xml:space="preserve">and staff </w:t>
      </w:r>
      <w:r w:rsidRPr="001260DB">
        <w:rPr>
          <w:rFonts w:cstheme="minorBidi"/>
          <w:caps w:val="0"/>
          <w:color w:val="182249"/>
          <w:spacing w:val="0"/>
          <w:sz w:val="22"/>
          <w:szCs w:val="22"/>
        </w:rPr>
        <w:t xml:space="preserve">who come to learn </w:t>
      </w:r>
      <w:r>
        <w:rPr>
          <w:rFonts w:cstheme="minorBidi"/>
          <w:caps w:val="0"/>
          <w:color w:val="182249"/>
          <w:spacing w:val="0"/>
          <w:sz w:val="22"/>
          <w:szCs w:val="22"/>
        </w:rPr>
        <w:t xml:space="preserve">and work </w:t>
      </w:r>
      <w:r w:rsidRPr="001260DB">
        <w:rPr>
          <w:rFonts w:cstheme="minorBidi"/>
          <w:caps w:val="0"/>
          <w:color w:val="182249"/>
          <w:spacing w:val="0"/>
          <w:sz w:val="22"/>
          <w:szCs w:val="22"/>
        </w:rPr>
        <w:t xml:space="preserve">here. From your first day at JAGS you will have access to some of the best educational facilities in the country and will be encouraged to take part in the many </w:t>
      </w:r>
      <w:r>
        <w:rPr>
          <w:rFonts w:cstheme="minorBidi"/>
          <w:caps w:val="0"/>
          <w:color w:val="182249"/>
          <w:spacing w:val="0"/>
          <w:sz w:val="22"/>
          <w:szCs w:val="22"/>
        </w:rPr>
        <w:t xml:space="preserve">shared </w:t>
      </w:r>
      <w:r w:rsidRPr="001260DB">
        <w:rPr>
          <w:rFonts w:cstheme="minorBidi"/>
          <w:caps w:val="0"/>
          <w:color w:val="182249"/>
          <w:spacing w:val="0"/>
          <w:sz w:val="22"/>
          <w:szCs w:val="22"/>
        </w:rPr>
        <w:t xml:space="preserve">activities here.  </w:t>
      </w:r>
    </w:p>
    <w:p w14:paraId="14F080AC" w14:textId="77777777" w:rsidR="005A5001" w:rsidRPr="001260DB" w:rsidRDefault="005A5001" w:rsidP="005A5001">
      <w:pPr>
        <w:pStyle w:val="SubjectHeaderOverline"/>
        <w:jc w:val="both"/>
        <w:rPr>
          <w:rFonts w:cstheme="minorBidi"/>
          <w:caps w:val="0"/>
          <w:color w:val="182249"/>
          <w:spacing w:val="0"/>
          <w:sz w:val="22"/>
          <w:szCs w:val="22"/>
        </w:rPr>
      </w:pPr>
    </w:p>
    <w:p w14:paraId="69850FD6" w14:textId="77777777" w:rsidR="005A5001" w:rsidRPr="001260DB" w:rsidRDefault="005A5001" w:rsidP="005A5001">
      <w:pPr>
        <w:pStyle w:val="SubjectHeaderOverline"/>
        <w:jc w:val="both"/>
        <w:rPr>
          <w:rFonts w:cstheme="minorBidi"/>
          <w:caps w:val="0"/>
          <w:color w:val="182249"/>
          <w:spacing w:val="0"/>
          <w:sz w:val="22"/>
          <w:szCs w:val="22"/>
        </w:rPr>
      </w:pPr>
      <w:r w:rsidRPr="001260DB">
        <w:rPr>
          <w:rFonts w:cstheme="minorBidi"/>
          <w:caps w:val="0"/>
          <w:color w:val="182249"/>
          <w:spacing w:val="0"/>
          <w:sz w:val="22"/>
          <w:szCs w:val="22"/>
        </w:rPr>
        <w:t xml:space="preserve">JAGS works hard to attract the best staff and the benefit package is both generous and competitive.  </w:t>
      </w:r>
    </w:p>
    <w:p w14:paraId="30BD7E47" w14:textId="77777777" w:rsidR="00B9383E" w:rsidRDefault="005A5001" w:rsidP="00B9383E">
      <w:pPr>
        <w:pStyle w:val="NormalWeb"/>
        <w:spacing w:before="0" w:beforeAutospacing="0" w:after="150" w:afterAutospacing="0"/>
        <w:rPr>
          <w:rStyle w:val="Strong"/>
          <w:rFonts w:asciiTheme="minorHAnsi" w:hAnsiTheme="minorHAnsi" w:cstheme="minorHAnsi"/>
          <w:color w:val="222222"/>
          <w:sz w:val="22"/>
          <w:szCs w:val="22"/>
        </w:rPr>
      </w:pPr>
      <w:r>
        <w:rPr>
          <w:noProof/>
        </w:rPr>
        <w:drawing>
          <wp:anchor distT="0" distB="0" distL="114300" distR="114300" simplePos="0" relativeHeight="251658249" behindDoc="0" locked="0" layoutInCell="1" allowOverlap="1" wp14:anchorId="6198DE6D" wp14:editId="4099F2E3">
            <wp:simplePos x="0" y="0"/>
            <wp:positionH relativeFrom="column">
              <wp:posOffset>0</wp:posOffset>
            </wp:positionH>
            <wp:positionV relativeFrom="paragraph">
              <wp:posOffset>272415</wp:posOffset>
            </wp:positionV>
            <wp:extent cx="5785485" cy="3857625"/>
            <wp:effectExtent l="0" t="0" r="571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AGS-20210922-1151.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785485" cy="385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A23518" w14:textId="77777777" w:rsidR="005A5001" w:rsidRDefault="005A5001" w:rsidP="00B9383E">
      <w:pPr>
        <w:pStyle w:val="NormalWeb"/>
        <w:spacing w:before="0" w:beforeAutospacing="0" w:after="150" w:afterAutospacing="0"/>
        <w:rPr>
          <w:rStyle w:val="Strong"/>
          <w:rFonts w:ascii="Agenda Regular" w:hAnsi="Agenda Regular" w:cstheme="minorHAnsi"/>
          <w:color w:val="182249"/>
          <w:sz w:val="22"/>
          <w:szCs w:val="22"/>
        </w:rPr>
      </w:pPr>
    </w:p>
    <w:p w14:paraId="19DBC89E" w14:textId="77777777" w:rsidR="00B9383E" w:rsidRPr="00B9383E" w:rsidRDefault="00B9383E" w:rsidP="00B9383E">
      <w:pPr>
        <w:pStyle w:val="NormalWeb"/>
        <w:spacing w:before="0" w:beforeAutospacing="0" w:after="150" w:afterAutospacing="0"/>
        <w:rPr>
          <w:rFonts w:ascii="Agenda Regular" w:hAnsi="Agenda Regular" w:cstheme="minorHAnsi"/>
          <w:color w:val="182249"/>
          <w:sz w:val="22"/>
          <w:szCs w:val="22"/>
        </w:rPr>
      </w:pPr>
      <w:r w:rsidRPr="00B9383E">
        <w:rPr>
          <w:rStyle w:val="Strong"/>
          <w:rFonts w:ascii="Agenda Regular" w:hAnsi="Agenda Regular" w:cstheme="minorHAnsi"/>
          <w:color w:val="182249"/>
          <w:sz w:val="22"/>
          <w:szCs w:val="22"/>
        </w:rPr>
        <w:t>We offer you:</w:t>
      </w:r>
      <w:r w:rsidRPr="00B9383E">
        <w:rPr>
          <w:rFonts w:ascii="Agenda Regular" w:hAnsi="Agenda Regular" w:cstheme="minorHAnsi"/>
          <w:color w:val="182249"/>
          <w:sz w:val="22"/>
          <w:szCs w:val="22"/>
        </w:rPr>
        <w:t> </w:t>
      </w:r>
    </w:p>
    <w:p w14:paraId="1FAC0248" w14:textId="77777777" w:rsidR="00B9383E" w:rsidRPr="00B9383E" w:rsidRDefault="21979F4B" w:rsidP="5042175B">
      <w:pPr>
        <w:pStyle w:val="NormalWeb"/>
        <w:numPr>
          <w:ilvl w:val="0"/>
          <w:numId w:val="5"/>
        </w:numPr>
        <w:spacing w:before="0" w:beforeAutospacing="0" w:after="0" w:afterAutospacing="0"/>
        <w:rPr>
          <w:rFonts w:ascii="Agenda Regular" w:hAnsi="Agenda Regular" w:cstheme="minorBidi"/>
          <w:color w:val="182249"/>
          <w:sz w:val="22"/>
          <w:szCs w:val="22"/>
        </w:rPr>
      </w:pPr>
      <w:r w:rsidRPr="5042175B">
        <w:rPr>
          <w:rFonts w:ascii="Agenda Regular" w:hAnsi="Agenda Regular" w:cstheme="minorBidi"/>
          <w:color w:val="182249"/>
          <w:sz w:val="22"/>
          <w:szCs w:val="22"/>
        </w:rPr>
        <w:t>The opportunity to join our outstanding school where public examination results consistently place JAGS amongst the leading schools in the UK</w:t>
      </w:r>
    </w:p>
    <w:p w14:paraId="24E0566E" w14:textId="77777777" w:rsidR="00B9383E" w:rsidRPr="00B9383E" w:rsidRDefault="21979F4B" w:rsidP="5042175B">
      <w:pPr>
        <w:pStyle w:val="NormalWeb"/>
        <w:numPr>
          <w:ilvl w:val="0"/>
          <w:numId w:val="5"/>
        </w:numPr>
        <w:spacing w:before="0" w:beforeAutospacing="0" w:after="0" w:afterAutospacing="0"/>
        <w:rPr>
          <w:rFonts w:ascii="Agenda Regular" w:hAnsi="Agenda Regular" w:cstheme="minorBidi"/>
          <w:color w:val="182249"/>
          <w:sz w:val="22"/>
          <w:szCs w:val="22"/>
        </w:rPr>
      </w:pPr>
      <w:r w:rsidRPr="5042175B">
        <w:rPr>
          <w:rFonts w:ascii="Agenda Regular" w:hAnsi="Agenda Regular" w:cstheme="minorBidi"/>
          <w:color w:val="182249"/>
          <w:sz w:val="22"/>
          <w:szCs w:val="22"/>
        </w:rPr>
        <w:t>A community of creative and compassionate students and staff</w:t>
      </w:r>
    </w:p>
    <w:p w14:paraId="4D607E5F" w14:textId="77777777" w:rsidR="00B9383E" w:rsidRPr="00B9383E" w:rsidRDefault="21979F4B" w:rsidP="5042175B">
      <w:pPr>
        <w:pStyle w:val="NormalWeb"/>
        <w:numPr>
          <w:ilvl w:val="0"/>
          <w:numId w:val="5"/>
        </w:numPr>
        <w:spacing w:before="0" w:beforeAutospacing="0" w:after="0" w:afterAutospacing="0"/>
        <w:rPr>
          <w:rFonts w:ascii="Agenda Regular" w:hAnsi="Agenda Regular" w:cstheme="minorBidi"/>
          <w:color w:val="182249"/>
          <w:sz w:val="22"/>
          <w:szCs w:val="22"/>
        </w:rPr>
      </w:pPr>
      <w:r w:rsidRPr="5042175B">
        <w:rPr>
          <w:rFonts w:ascii="Agenda Regular" w:hAnsi="Agenda Regular" w:cstheme="minorBidi"/>
          <w:color w:val="182249"/>
          <w:sz w:val="22"/>
          <w:szCs w:val="22"/>
        </w:rPr>
        <w:t>A highly diverse and inclusive school community, committed to our bursary provision</w:t>
      </w:r>
    </w:p>
    <w:p w14:paraId="09DCD623" w14:textId="77777777" w:rsidR="00B9383E" w:rsidRPr="00B9383E" w:rsidRDefault="21979F4B" w:rsidP="5042175B">
      <w:pPr>
        <w:pStyle w:val="NormalWeb"/>
        <w:numPr>
          <w:ilvl w:val="0"/>
          <w:numId w:val="5"/>
        </w:numPr>
        <w:spacing w:before="0" w:beforeAutospacing="0" w:after="0" w:afterAutospacing="0"/>
        <w:rPr>
          <w:rFonts w:ascii="Agenda Regular" w:hAnsi="Agenda Regular" w:cstheme="minorBidi"/>
          <w:color w:val="182249"/>
          <w:sz w:val="22"/>
          <w:szCs w:val="22"/>
        </w:rPr>
      </w:pPr>
      <w:r w:rsidRPr="5042175B">
        <w:rPr>
          <w:rFonts w:ascii="Agenda Regular" w:hAnsi="Agenda Regular" w:cstheme="minorBidi"/>
          <w:color w:val="182249"/>
          <w:sz w:val="22"/>
          <w:szCs w:val="22"/>
        </w:rPr>
        <w:t>An inspiring and enthusiastic team of colleagues across the teaching and support staff</w:t>
      </w:r>
    </w:p>
    <w:p w14:paraId="780FA519" w14:textId="77777777" w:rsidR="00B9383E" w:rsidRPr="00B9383E" w:rsidRDefault="21979F4B" w:rsidP="5042175B">
      <w:pPr>
        <w:pStyle w:val="NormalWeb"/>
        <w:numPr>
          <w:ilvl w:val="0"/>
          <w:numId w:val="5"/>
        </w:numPr>
        <w:spacing w:before="0" w:beforeAutospacing="0" w:after="0" w:afterAutospacing="0"/>
        <w:rPr>
          <w:rFonts w:ascii="Agenda Regular" w:hAnsi="Agenda Regular" w:cstheme="minorBidi"/>
          <w:color w:val="182249"/>
          <w:sz w:val="22"/>
          <w:szCs w:val="22"/>
        </w:rPr>
      </w:pPr>
      <w:r w:rsidRPr="5042175B">
        <w:rPr>
          <w:rFonts w:ascii="Agenda Regular" w:hAnsi="Agenda Regular" w:cstheme="minorBidi"/>
          <w:color w:val="182249"/>
          <w:sz w:val="22"/>
          <w:szCs w:val="22"/>
        </w:rPr>
        <w:t>Excellent facilities, including the latest resources to support learning</w:t>
      </w:r>
    </w:p>
    <w:p w14:paraId="0B3DAC9E" w14:textId="77777777" w:rsidR="0235065E" w:rsidRDefault="0235065E" w:rsidP="5042175B">
      <w:pPr>
        <w:pStyle w:val="NormalWeb"/>
        <w:numPr>
          <w:ilvl w:val="0"/>
          <w:numId w:val="5"/>
        </w:numPr>
        <w:spacing w:before="0" w:beforeAutospacing="0" w:after="0" w:afterAutospacing="0"/>
        <w:rPr>
          <w:color w:val="182249"/>
          <w:sz w:val="22"/>
          <w:szCs w:val="22"/>
        </w:rPr>
      </w:pPr>
      <w:r w:rsidRPr="5042175B">
        <w:rPr>
          <w:rFonts w:ascii="Agenda Regular" w:hAnsi="Agenda Regular" w:cstheme="minorBidi"/>
          <w:color w:val="182249"/>
          <w:sz w:val="22"/>
          <w:szCs w:val="22"/>
        </w:rPr>
        <w:t xml:space="preserve">Up to 10% Employer contribution to </w:t>
      </w:r>
      <w:r w:rsidR="006B5419">
        <w:rPr>
          <w:rFonts w:ascii="Agenda Regular" w:hAnsi="Agenda Regular" w:cstheme="minorBidi"/>
          <w:color w:val="182249"/>
          <w:sz w:val="22"/>
          <w:szCs w:val="22"/>
        </w:rPr>
        <w:t xml:space="preserve">the </w:t>
      </w:r>
      <w:r w:rsidRPr="5042175B">
        <w:rPr>
          <w:rFonts w:ascii="Agenda Regular" w:hAnsi="Agenda Regular" w:cstheme="minorBidi"/>
          <w:color w:val="182249"/>
          <w:sz w:val="22"/>
          <w:szCs w:val="22"/>
        </w:rPr>
        <w:t>School pension scheme</w:t>
      </w:r>
    </w:p>
    <w:p w14:paraId="5813D8AD" w14:textId="77777777" w:rsidR="00B9383E" w:rsidRPr="00B9383E" w:rsidRDefault="21979F4B" w:rsidP="00B9383E">
      <w:pPr>
        <w:pStyle w:val="ListParagraph"/>
        <w:numPr>
          <w:ilvl w:val="0"/>
          <w:numId w:val="5"/>
        </w:numPr>
        <w:shd w:val="clear" w:color="auto" w:fill="FFFFFF" w:themeFill="background1"/>
        <w:spacing w:after="0" w:line="240" w:lineRule="auto"/>
        <w:rPr>
          <w:rFonts w:ascii="Agenda Regular" w:eastAsia="Times New Roman" w:hAnsi="Agenda Regular"/>
          <w:color w:val="182249"/>
          <w:lang w:eastAsia="en-GB"/>
        </w:rPr>
      </w:pPr>
      <w:r w:rsidRPr="5042175B">
        <w:rPr>
          <w:rFonts w:ascii="Agenda Regular" w:eastAsia="Times New Roman" w:hAnsi="Agenda Regular"/>
          <w:color w:val="182249"/>
          <w:lang w:eastAsia="en-GB"/>
        </w:rPr>
        <w:t xml:space="preserve">A wide-ranging benefit package including lunch, </w:t>
      </w:r>
      <w:r w:rsidR="3B748911" w:rsidRPr="5042175B">
        <w:rPr>
          <w:rFonts w:ascii="Agenda Regular" w:eastAsia="Times New Roman" w:hAnsi="Agenda Regular"/>
          <w:color w:val="182249"/>
          <w:lang w:eastAsia="en-GB"/>
        </w:rPr>
        <w:t xml:space="preserve">free </w:t>
      </w:r>
      <w:r w:rsidRPr="5042175B">
        <w:rPr>
          <w:rFonts w:ascii="Agenda Regular" w:eastAsia="Times New Roman" w:hAnsi="Agenda Regular"/>
          <w:color w:val="182249"/>
          <w:lang w:eastAsia="en-GB"/>
        </w:rPr>
        <w:t>gym membership, school fee discount, cycle to work scheme</w:t>
      </w:r>
      <w:r w:rsidR="17F6419D" w:rsidRPr="5042175B">
        <w:rPr>
          <w:rFonts w:ascii="Agenda Regular" w:eastAsia="Times New Roman" w:hAnsi="Agenda Regular"/>
          <w:color w:val="182249"/>
          <w:lang w:eastAsia="en-GB"/>
        </w:rPr>
        <w:t xml:space="preserve">, </w:t>
      </w:r>
      <w:r w:rsidR="2366C5E7" w:rsidRPr="5042175B">
        <w:rPr>
          <w:rFonts w:ascii="Agenda Regular" w:eastAsia="Times New Roman" w:hAnsi="Agenda Regular"/>
          <w:color w:val="182249"/>
          <w:lang w:eastAsia="en-GB"/>
        </w:rPr>
        <w:t xml:space="preserve">availability of computer staff loan, </w:t>
      </w:r>
      <w:r w:rsidR="17F6419D" w:rsidRPr="5042175B">
        <w:rPr>
          <w:rFonts w:ascii="Agenda Regular" w:eastAsia="Times New Roman" w:hAnsi="Agenda Regular"/>
          <w:color w:val="182249"/>
          <w:lang w:eastAsia="en-GB"/>
        </w:rPr>
        <w:t xml:space="preserve">contribution to cost of eye tests and glasses, </w:t>
      </w:r>
      <w:r w:rsidRPr="5042175B">
        <w:rPr>
          <w:rFonts w:ascii="Agenda Regular" w:eastAsia="Times New Roman" w:hAnsi="Agenda Regular"/>
          <w:color w:val="182249"/>
          <w:lang w:eastAsia="en-GB"/>
        </w:rPr>
        <w:t>free access to the Dulwich Picture Gallery</w:t>
      </w:r>
      <w:r w:rsidR="2F4DF327" w:rsidRPr="5042175B">
        <w:rPr>
          <w:rFonts w:ascii="Agenda Regular" w:eastAsia="Times New Roman" w:hAnsi="Agenda Regular"/>
          <w:color w:val="182249"/>
          <w:lang w:eastAsia="en-GB"/>
        </w:rPr>
        <w:t>, death in service benefit</w:t>
      </w:r>
    </w:p>
    <w:p w14:paraId="0C6C564B" w14:textId="77777777" w:rsidR="00583E5C" w:rsidRDefault="00583E5C" w:rsidP="00583E5C">
      <w:pPr>
        <w:pStyle w:val="ParagraphBody"/>
      </w:pPr>
    </w:p>
    <w:p w14:paraId="33372EDF" w14:textId="77777777" w:rsidR="00FF017F" w:rsidRDefault="00FF017F" w:rsidP="00FF017F">
      <w:pPr>
        <w:pStyle w:val="LargeDisclaimer"/>
      </w:pPr>
      <w:r>
        <w:t>James Allen’s Girls’ School 144 East Dulwich Grove London SE22 8TE</w:t>
      </w:r>
    </w:p>
    <w:p w14:paraId="670E009E" w14:textId="048C53F9" w:rsidR="00876C11" w:rsidRPr="00F83F1C" w:rsidRDefault="009A70E6" w:rsidP="00876C11">
      <w:pPr>
        <w:pStyle w:val="GCSESubjectsOverline"/>
      </w:pPr>
      <w:r>
        <w:lastRenderedPageBreak/>
        <w:t>G</w:t>
      </w:r>
      <w:r w:rsidR="009C219D">
        <w:t>ardener</w:t>
      </w:r>
    </w:p>
    <w:p w14:paraId="1F3AA4E9" w14:textId="77777777" w:rsidR="001E3353" w:rsidRDefault="001E3353" w:rsidP="00F83F1C">
      <w:pPr>
        <w:pStyle w:val="GCSESubjectsOverline"/>
      </w:pPr>
    </w:p>
    <w:p w14:paraId="27D54D9F" w14:textId="77777777" w:rsidR="00B9383E" w:rsidRDefault="00B9383E" w:rsidP="00B9383E">
      <w:pPr>
        <w:pStyle w:val="SubjectHeading"/>
        <w:rPr>
          <w:rStyle w:val="A0"/>
          <w:rFonts w:cstheme="majorBidi"/>
          <w:color w:val="182249"/>
          <w:sz w:val="56"/>
          <w:szCs w:val="56"/>
        </w:rPr>
      </w:pPr>
      <w:r>
        <w:rPr>
          <w:rStyle w:val="A0"/>
          <w:rFonts w:cstheme="majorBidi"/>
          <w:color w:val="182249"/>
          <w:sz w:val="56"/>
          <w:szCs w:val="56"/>
        </w:rPr>
        <w:t>THE ROLE</w:t>
      </w:r>
    </w:p>
    <w:p w14:paraId="3D0F9179" w14:textId="3B795F57" w:rsidR="00B9383E" w:rsidRPr="005945B3" w:rsidRDefault="00B9383E" w:rsidP="00B9383E">
      <w:pPr>
        <w:ind w:left="2835" w:hanging="2835"/>
        <w:rPr>
          <w:rFonts w:ascii="Agenda Regular" w:eastAsia="Arial" w:hAnsi="Agenda Regular" w:cs="Arial"/>
          <w:b/>
          <w:bCs/>
        </w:rPr>
      </w:pPr>
      <w:r w:rsidRPr="00DB6E30">
        <w:rPr>
          <w:rFonts w:ascii="Agenda Regular" w:eastAsia="Arial" w:hAnsi="Agenda Regular" w:cs="Arial"/>
          <w:b/>
          <w:bCs/>
          <w:color w:val="C30A32"/>
          <w:sz w:val="28"/>
          <w:szCs w:val="28"/>
        </w:rPr>
        <w:t>Job Title:</w:t>
      </w:r>
      <w:r w:rsidR="009A70E6">
        <w:rPr>
          <w:rFonts w:ascii="Agenda Regular" w:eastAsia="Arial" w:hAnsi="Agenda Regular" w:cs="Arial"/>
          <w:b/>
          <w:bCs/>
          <w:color w:val="C30A32"/>
          <w:sz w:val="28"/>
          <w:szCs w:val="28"/>
        </w:rPr>
        <w:t xml:space="preserve"> </w:t>
      </w:r>
      <w:r w:rsidR="009C219D">
        <w:rPr>
          <w:rFonts w:ascii="Agenda Regular" w:eastAsia="Arial" w:hAnsi="Agenda Regular" w:cs="Arial"/>
          <w:b/>
          <w:bCs/>
          <w:color w:val="C30A32"/>
          <w:sz w:val="28"/>
          <w:szCs w:val="28"/>
        </w:rPr>
        <w:t>Gardener</w:t>
      </w:r>
      <w:r w:rsidRPr="005945B3">
        <w:rPr>
          <w:rFonts w:ascii="Agenda Regular" w:eastAsia="Arial" w:hAnsi="Agenda Regular" w:cs="Arial"/>
          <w:b/>
          <w:bCs/>
        </w:rPr>
        <w:tab/>
      </w:r>
    </w:p>
    <w:p w14:paraId="2A73689F" w14:textId="575EEA9F" w:rsidR="00D7282D" w:rsidRDefault="21979F4B" w:rsidP="009A70E6">
      <w:pPr>
        <w:ind w:left="2835" w:hanging="2835"/>
        <w:rPr>
          <w:rFonts w:ascii="Agenda Regular" w:eastAsia="Arial" w:hAnsi="Agenda Regular" w:cs="Arial"/>
          <w:color w:val="00154C"/>
        </w:rPr>
      </w:pPr>
      <w:r w:rsidRPr="5042175B">
        <w:rPr>
          <w:rFonts w:ascii="Agenda Regular" w:eastAsia="Arial" w:hAnsi="Agenda Regular" w:cs="Arial"/>
          <w:b/>
          <w:bCs/>
          <w:color w:val="C30A32"/>
          <w:sz w:val="28"/>
          <w:szCs w:val="28"/>
        </w:rPr>
        <w:t>Terms &amp; Conditions:</w:t>
      </w:r>
      <w:r w:rsidR="00B9383E">
        <w:tab/>
      </w:r>
      <w:r w:rsidR="00D7282D" w:rsidRPr="00C6479D">
        <w:rPr>
          <w:rFonts w:ascii="Agenda Regular" w:eastAsia="Arial" w:hAnsi="Agenda Regular" w:cs="Arial"/>
          <w:color w:val="00154C"/>
        </w:rPr>
        <w:t xml:space="preserve">Full Time (all year round) 35 hours per week </w:t>
      </w:r>
    </w:p>
    <w:p w14:paraId="2881736E" w14:textId="5C6825B5" w:rsidR="00D7282D" w:rsidRPr="00C6479D" w:rsidRDefault="00D7282D" w:rsidP="00D7282D">
      <w:pPr>
        <w:ind w:left="2835"/>
        <w:rPr>
          <w:rFonts w:ascii="Agenda Regular" w:eastAsia="Arial" w:hAnsi="Agenda Regular" w:cs="Arial"/>
          <w:color w:val="00154C"/>
        </w:rPr>
      </w:pPr>
      <w:r>
        <w:rPr>
          <w:rFonts w:ascii="Agenda Regular" w:eastAsia="Arial" w:hAnsi="Agenda Regular" w:cs="Arial"/>
          <w:color w:val="00154C"/>
        </w:rPr>
        <w:t>8am to 4pm (with 1-hour unpaid lunch break)</w:t>
      </w:r>
    </w:p>
    <w:p w14:paraId="793895F5" w14:textId="24ACFB88" w:rsidR="00D7282D" w:rsidRPr="00A37F0E" w:rsidRDefault="00B9383E" w:rsidP="00A37F0E">
      <w:pPr>
        <w:ind w:left="2835" w:hanging="2835"/>
        <w:rPr>
          <w:rFonts w:ascii="Agenda Regular" w:eastAsia="Arial" w:hAnsi="Agenda Regular" w:cs="Arial"/>
          <w:bCs/>
          <w:color w:val="00154C"/>
        </w:rPr>
      </w:pPr>
      <w:r w:rsidRPr="00DB6E30">
        <w:rPr>
          <w:rFonts w:ascii="Agenda Regular" w:eastAsia="Arial" w:hAnsi="Agenda Regular" w:cs="Arial"/>
          <w:b/>
          <w:bCs/>
          <w:color w:val="C30A32"/>
          <w:sz w:val="28"/>
          <w:szCs w:val="28"/>
        </w:rPr>
        <w:t>Salary:</w:t>
      </w:r>
      <w:r w:rsidRPr="005945B3">
        <w:rPr>
          <w:rFonts w:ascii="Agenda Regular" w:eastAsia="Arial" w:hAnsi="Agenda Regular" w:cs="Arial"/>
          <w:b/>
          <w:bCs/>
        </w:rPr>
        <w:tab/>
      </w:r>
      <w:r w:rsidR="00D7282D" w:rsidRPr="00C6479D">
        <w:rPr>
          <w:rFonts w:ascii="Agenda Regular" w:eastAsia="Arial" w:hAnsi="Agenda Regular" w:cs="Arial"/>
          <w:bCs/>
          <w:color w:val="00154C"/>
        </w:rPr>
        <w:t xml:space="preserve">FTE Salary - </w:t>
      </w:r>
      <w:r w:rsidR="007511DD" w:rsidRPr="007511DD">
        <w:rPr>
          <w:rFonts w:ascii="Agenda Regular" w:eastAsia="Arial" w:hAnsi="Agenda Regular" w:cs="Arial"/>
          <w:bCs/>
          <w:color w:val="00154C"/>
        </w:rPr>
        <w:t>£20,267 - £26,521</w:t>
      </w:r>
    </w:p>
    <w:p w14:paraId="0ADDC1BB" w14:textId="13242DF3" w:rsidR="00493438" w:rsidRPr="004F5C9E" w:rsidRDefault="00B9383E" w:rsidP="004F5C9E">
      <w:pPr>
        <w:ind w:left="2835" w:hanging="2835"/>
        <w:rPr>
          <w:rFonts w:ascii="Agenda Regular" w:eastAsia="Arial" w:hAnsi="Agenda Regular" w:cs="Arial"/>
          <w:b/>
          <w:bCs/>
        </w:rPr>
      </w:pPr>
      <w:r w:rsidRPr="00DB6E30">
        <w:rPr>
          <w:rFonts w:ascii="Agenda Regular" w:eastAsia="Arial" w:hAnsi="Agenda Regular" w:cs="Arial"/>
          <w:b/>
          <w:bCs/>
          <w:color w:val="C30A32"/>
          <w:sz w:val="28"/>
          <w:szCs w:val="28"/>
        </w:rPr>
        <w:t>Responsible to:</w:t>
      </w:r>
      <w:r w:rsidRPr="005945B3">
        <w:rPr>
          <w:rFonts w:ascii="Agenda Regular" w:eastAsia="Arial" w:hAnsi="Agenda Regular" w:cs="Arial"/>
          <w:b/>
          <w:bCs/>
        </w:rPr>
        <w:tab/>
      </w:r>
      <w:r w:rsidR="00A37F0E">
        <w:rPr>
          <w:rFonts w:ascii="Agenda Regular" w:eastAsia="Arial" w:hAnsi="Agenda Regular" w:cs="Arial"/>
          <w:b/>
          <w:bCs/>
          <w:color w:val="00154C"/>
        </w:rPr>
        <w:t xml:space="preserve">Head </w:t>
      </w:r>
      <w:proofErr w:type="spellStart"/>
      <w:r w:rsidR="00A37F0E">
        <w:rPr>
          <w:rFonts w:ascii="Agenda Regular" w:eastAsia="Arial" w:hAnsi="Agenda Regular" w:cs="Arial"/>
          <w:b/>
          <w:bCs/>
          <w:color w:val="00154C"/>
        </w:rPr>
        <w:t>Groundsperson</w:t>
      </w:r>
      <w:proofErr w:type="spellEnd"/>
    </w:p>
    <w:p w14:paraId="785DE1CC" w14:textId="77777777" w:rsidR="00B9383E" w:rsidRPr="00DB6E30" w:rsidRDefault="00B9383E" w:rsidP="00B9383E">
      <w:pPr>
        <w:jc w:val="both"/>
        <w:rPr>
          <w:rFonts w:ascii="Agenda Regular" w:eastAsia="Arial" w:hAnsi="Agenda Regular" w:cs="Arial"/>
          <w:b/>
          <w:bCs/>
          <w:color w:val="C30A32"/>
          <w:sz w:val="28"/>
          <w:szCs w:val="28"/>
        </w:rPr>
      </w:pPr>
      <w:r w:rsidRPr="00DB6E30">
        <w:rPr>
          <w:rFonts w:ascii="Agenda Regular" w:eastAsia="Arial" w:hAnsi="Agenda Regular" w:cs="Arial"/>
          <w:b/>
          <w:bCs/>
          <w:color w:val="C30A32"/>
          <w:sz w:val="28"/>
          <w:szCs w:val="28"/>
        </w:rPr>
        <w:t>Overview</w:t>
      </w:r>
    </w:p>
    <w:p w14:paraId="13D2FE32" w14:textId="4B4F24F6" w:rsidR="004D1A97" w:rsidRDefault="004D1A97" w:rsidP="00B9383E">
      <w:pPr>
        <w:jc w:val="both"/>
        <w:rPr>
          <w:rFonts w:ascii="Agenda Regular" w:eastAsia="Arial" w:hAnsi="Agenda Regular" w:cs="Arial"/>
          <w:color w:val="00154C"/>
        </w:rPr>
      </w:pPr>
      <w:r w:rsidRPr="004D1A97">
        <w:rPr>
          <w:rFonts w:ascii="Agenda Regular" w:eastAsia="Arial" w:hAnsi="Agenda Regular" w:cs="Arial"/>
          <w:color w:val="00154C"/>
        </w:rPr>
        <w:t xml:space="preserve">An opportunity has arisen for an enthusiastic and motivated Gardener to join the Grounds department in this highly successful school. Reporting to the Head </w:t>
      </w:r>
      <w:proofErr w:type="spellStart"/>
      <w:r w:rsidRPr="004D1A97">
        <w:rPr>
          <w:rFonts w:ascii="Agenda Regular" w:eastAsia="Arial" w:hAnsi="Agenda Regular" w:cs="Arial"/>
          <w:color w:val="00154C"/>
        </w:rPr>
        <w:t>Grounds</w:t>
      </w:r>
      <w:r>
        <w:rPr>
          <w:rFonts w:ascii="Agenda Regular" w:eastAsia="Arial" w:hAnsi="Agenda Regular" w:cs="Arial"/>
          <w:color w:val="00154C"/>
        </w:rPr>
        <w:t>person</w:t>
      </w:r>
      <w:proofErr w:type="spellEnd"/>
      <w:r>
        <w:rPr>
          <w:rFonts w:ascii="Agenda Regular" w:eastAsia="Arial" w:hAnsi="Agenda Regular" w:cs="Arial"/>
          <w:color w:val="00154C"/>
        </w:rPr>
        <w:t>,</w:t>
      </w:r>
      <w:r w:rsidRPr="004D1A97">
        <w:rPr>
          <w:rFonts w:ascii="Agenda Regular" w:eastAsia="Arial" w:hAnsi="Agenda Regular" w:cs="Arial"/>
          <w:color w:val="00154C"/>
        </w:rPr>
        <w:t xml:space="preserve"> and working in collaboration with a dynamic team, you will demonstrate the motivation, organisation and commitment required maintain and improve the beautiful grounds of the </w:t>
      </w:r>
      <w:r>
        <w:rPr>
          <w:rFonts w:ascii="Agenda Regular" w:eastAsia="Arial" w:hAnsi="Agenda Regular" w:cs="Arial"/>
          <w:color w:val="00154C"/>
        </w:rPr>
        <w:t>S</w:t>
      </w:r>
      <w:r w:rsidRPr="004D1A97">
        <w:rPr>
          <w:rFonts w:ascii="Agenda Regular" w:eastAsia="Arial" w:hAnsi="Agenda Regular" w:cs="Arial"/>
          <w:color w:val="00154C"/>
        </w:rPr>
        <w:t>chool</w:t>
      </w:r>
    </w:p>
    <w:p w14:paraId="1DF349D9" w14:textId="3889A6DB" w:rsidR="00B9383E" w:rsidRPr="00DB6E30" w:rsidRDefault="00B9383E" w:rsidP="00B9383E">
      <w:pPr>
        <w:jc w:val="both"/>
        <w:rPr>
          <w:rFonts w:ascii="Agenda Regular" w:eastAsia="Arial" w:hAnsi="Agenda Regular" w:cs="Arial"/>
          <w:b/>
          <w:bCs/>
          <w:color w:val="C30A32"/>
          <w:sz w:val="28"/>
          <w:szCs w:val="28"/>
        </w:rPr>
      </w:pPr>
      <w:r w:rsidRPr="00DB6E30">
        <w:rPr>
          <w:rFonts w:ascii="Agenda Regular" w:eastAsia="Arial" w:hAnsi="Agenda Regular" w:cs="Arial"/>
          <w:b/>
          <w:bCs/>
          <w:color w:val="C30A32"/>
          <w:sz w:val="28"/>
          <w:szCs w:val="28"/>
        </w:rPr>
        <w:t>Main responsibilities</w:t>
      </w:r>
    </w:p>
    <w:p w14:paraId="76193756" w14:textId="52056C64" w:rsidR="007511DD" w:rsidRPr="00B11D85" w:rsidRDefault="007511DD" w:rsidP="00B11D85">
      <w:pPr>
        <w:numPr>
          <w:ilvl w:val="0"/>
          <w:numId w:val="9"/>
        </w:numPr>
        <w:tabs>
          <w:tab w:val="clear" w:pos="567"/>
        </w:tabs>
        <w:spacing w:after="0" w:line="240" w:lineRule="auto"/>
        <w:ind w:left="308" w:hanging="259"/>
        <w:rPr>
          <w:rFonts w:ascii="Agenda Regular" w:hAnsi="Agenda Regular" w:cs="Arial"/>
          <w:color w:val="00154C"/>
        </w:rPr>
      </w:pPr>
      <w:r w:rsidRPr="00B11D85">
        <w:rPr>
          <w:rFonts w:ascii="Agenda Regular" w:hAnsi="Agenda Regular" w:cs="Arial"/>
          <w:color w:val="00154C"/>
        </w:rPr>
        <w:t>To maintain the garden areas of the site (excluding dedicated botanical areas)</w:t>
      </w:r>
    </w:p>
    <w:p w14:paraId="0C4DA812" w14:textId="220BE47B" w:rsidR="004D1A97" w:rsidRPr="004D1A97" w:rsidRDefault="004D1A97" w:rsidP="004D1A97">
      <w:pPr>
        <w:numPr>
          <w:ilvl w:val="0"/>
          <w:numId w:val="9"/>
        </w:numPr>
        <w:tabs>
          <w:tab w:val="clear" w:pos="567"/>
        </w:tabs>
        <w:spacing w:after="0" w:line="240" w:lineRule="auto"/>
        <w:ind w:left="308" w:hanging="259"/>
        <w:rPr>
          <w:rFonts w:ascii="Agenda Regular" w:hAnsi="Agenda Regular" w:cs="Arial"/>
          <w:color w:val="00154C"/>
        </w:rPr>
      </w:pPr>
      <w:r w:rsidRPr="004D1A97">
        <w:rPr>
          <w:rFonts w:ascii="Agenda Regular" w:hAnsi="Agenda Regular" w:cs="Arial"/>
          <w:color w:val="00154C"/>
        </w:rPr>
        <w:t>Design, planting and maintenance of seasonal herbaceous displays in beds and containers</w:t>
      </w:r>
    </w:p>
    <w:p w14:paraId="1A356567" w14:textId="203F6EB3" w:rsidR="004D1A97" w:rsidRPr="004D1A97" w:rsidRDefault="004D1A97" w:rsidP="004D1A97">
      <w:pPr>
        <w:numPr>
          <w:ilvl w:val="0"/>
          <w:numId w:val="9"/>
        </w:numPr>
        <w:tabs>
          <w:tab w:val="clear" w:pos="567"/>
        </w:tabs>
        <w:spacing w:after="0" w:line="240" w:lineRule="auto"/>
        <w:ind w:left="308" w:hanging="259"/>
        <w:rPr>
          <w:rFonts w:ascii="Agenda Regular" w:hAnsi="Agenda Regular" w:cs="Arial"/>
          <w:color w:val="00154C"/>
        </w:rPr>
      </w:pPr>
      <w:r>
        <w:rPr>
          <w:rFonts w:ascii="Agenda Regular" w:hAnsi="Agenda Regular" w:cs="Arial"/>
          <w:color w:val="00154C"/>
        </w:rPr>
        <w:t>Planting, w</w:t>
      </w:r>
      <w:r w:rsidRPr="004D1A97">
        <w:rPr>
          <w:rFonts w:ascii="Agenda Regular" w:hAnsi="Agenda Regular" w:cs="Arial"/>
          <w:color w:val="00154C"/>
        </w:rPr>
        <w:t>eeding, watering, feeding and plant care</w:t>
      </w:r>
    </w:p>
    <w:p w14:paraId="0D7FD000" w14:textId="337CF00B" w:rsidR="004D1A97" w:rsidRPr="004D1A97" w:rsidRDefault="004D1A97" w:rsidP="004D1A97">
      <w:pPr>
        <w:numPr>
          <w:ilvl w:val="0"/>
          <w:numId w:val="9"/>
        </w:numPr>
        <w:tabs>
          <w:tab w:val="clear" w:pos="567"/>
        </w:tabs>
        <w:spacing w:after="0" w:line="240" w:lineRule="auto"/>
        <w:ind w:left="308" w:hanging="259"/>
        <w:rPr>
          <w:rFonts w:ascii="Agenda Regular" w:hAnsi="Agenda Regular" w:cs="Arial"/>
          <w:color w:val="00154C"/>
        </w:rPr>
      </w:pPr>
      <w:r w:rsidRPr="004D1A97">
        <w:rPr>
          <w:rFonts w:ascii="Agenda Regular" w:hAnsi="Agenda Regular" w:cs="Arial"/>
          <w:color w:val="00154C"/>
        </w:rPr>
        <w:t>Pruning roses, fruit and climbers</w:t>
      </w:r>
    </w:p>
    <w:p w14:paraId="7B5B5096" w14:textId="5B11923D" w:rsidR="004D1A97" w:rsidRPr="004D1A97" w:rsidRDefault="004D1A97" w:rsidP="004D1A97">
      <w:pPr>
        <w:numPr>
          <w:ilvl w:val="0"/>
          <w:numId w:val="9"/>
        </w:numPr>
        <w:tabs>
          <w:tab w:val="clear" w:pos="567"/>
        </w:tabs>
        <w:spacing w:after="0" w:line="240" w:lineRule="auto"/>
        <w:ind w:left="308" w:hanging="259"/>
        <w:rPr>
          <w:rFonts w:ascii="Agenda Regular" w:hAnsi="Agenda Regular" w:cs="Arial"/>
          <w:color w:val="00154C"/>
        </w:rPr>
      </w:pPr>
      <w:r w:rsidRPr="004D1A97">
        <w:rPr>
          <w:rFonts w:ascii="Agenda Regular" w:hAnsi="Agenda Regular" w:cs="Arial"/>
          <w:color w:val="00154C"/>
        </w:rPr>
        <w:t>Training and staking of plants</w:t>
      </w:r>
    </w:p>
    <w:p w14:paraId="40B66BA2" w14:textId="458DC631" w:rsidR="004D1A97" w:rsidRPr="004D1A97" w:rsidRDefault="004D1A97" w:rsidP="004D1A97">
      <w:pPr>
        <w:numPr>
          <w:ilvl w:val="0"/>
          <w:numId w:val="9"/>
        </w:numPr>
        <w:tabs>
          <w:tab w:val="clear" w:pos="567"/>
        </w:tabs>
        <w:spacing w:after="0" w:line="240" w:lineRule="auto"/>
        <w:ind w:left="308" w:hanging="259"/>
        <w:rPr>
          <w:rFonts w:ascii="Agenda Regular" w:hAnsi="Agenda Regular" w:cs="Arial"/>
          <w:color w:val="00154C"/>
        </w:rPr>
      </w:pPr>
      <w:r w:rsidRPr="004D1A97">
        <w:rPr>
          <w:rFonts w:ascii="Agenda Regular" w:hAnsi="Agenda Regular" w:cs="Arial"/>
          <w:color w:val="00154C"/>
        </w:rPr>
        <w:t xml:space="preserve">Identification and </w:t>
      </w:r>
      <w:r>
        <w:rPr>
          <w:rFonts w:ascii="Agenda Regular" w:hAnsi="Agenda Regular" w:cs="Arial"/>
          <w:color w:val="00154C"/>
        </w:rPr>
        <w:t>c</w:t>
      </w:r>
      <w:r w:rsidRPr="004D1A97">
        <w:rPr>
          <w:rFonts w:ascii="Agenda Regular" w:hAnsi="Agenda Regular" w:cs="Arial"/>
          <w:color w:val="00154C"/>
        </w:rPr>
        <w:t>ontrol of pests and diseases within an integrated pest management plan</w:t>
      </w:r>
    </w:p>
    <w:p w14:paraId="05927407" w14:textId="77777777" w:rsidR="00073A46" w:rsidRDefault="00073A46" w:rsidP="004D1A97">
      <w:pPr>
        <w:numPr>
          <w:ilvl w:val="0"/>
          <w:numId w:val="9"/>
        </w:numPr>
        <w:tabs>
          <w:tab w:val="clear" w:pos="567"/>
        </w:tabs>
        <w:spacing w:after="0" w:line="240" w:lineRule="auto"/>
        <w:ind w:left="308" w:hanging="259"/>
        <w:rPr>
          <w:rFonts w:ascii="Agenda Regular" w:hAnsi="Agenda Regular" w:cs="Arial"/>
          <w:color w:val="00154C"/>
        </w:rPr>
      </w:pPr>
      <w:r>
        <w:rPr>
          <w:rFonts w:ascii="Agenda Regular" w:hAnsi="Agenda Regular" w:cs="Arial"/>
          <w:color w:val="00154C"/>
        </w:rPr>
        <w:t>General garden maintenance,</w:t>
      </w:r>
      <w:r w:rsidR="004D1A97">
        <w:rPr>
          <w:rFonts w:ascii="Agenda Regular" w:hAnsi="Agenda Regular" w:cs="Arial"/>
          <w:color w:val="00154C"/>
        </w:rPr>
        <w:t xml:space="preserve"> lawn mowing, hedge maintenance and </w:t>
      </w:r>
      <w:r>
        <w:rPr>
          <w:rFonts w:ascii="Agenda Regular" w:hAnsi="Agenda Regular" w:cs="Arial"/>
          <w:color w:val="00154C"/>
        </w:rPr>
        <w:t>clearance of leaves</w:t>
      </w:r>
    </w:p>
    <w:p w14:paraId="4EE1FAB3" w14:textId="0B1A31EF" w:rsidR="007511DD" w:rsidRDefault="007511DD" w:rsidP="00B11D85">
      <w:pPr>
        <w:numPr>
          <w:ilvl w:val="0"/>
          <w:numId w:val="9"/>
        </w:numPr>
        <w:tabs>
          <w:tab w:val="clear" w:pos="567"/>
        </w:tabs>
        <w:spacing w:after="0" w:line="240" w:lineRule="auto"/>
        <w:ind w:left="308" w:hanging="259"/>
        <w:rPr>
          <w:rFonts w:ascii="Agenda Regular" w:hAnsi="Agenda Regular" w:cs="Arial"/>
          <w:color w:val="00154C"/>
        </w:rPr>
      </w:pPr>
      <w:r w:rsidRPr="1D5DA7CA">
        <w:rPr>
          <w:rFonts w:ascii="Agenda Regular" w:hAnsi="Agenda Regular" w:cs="Arial"/>
          <w:color w:val="00154C"/>
        </w:rPr>
        <w:t>To assist, when necessary, in ensuring that the grounds areas of the School are maintained to a high standard</w:t>
      </w:r>
    </w:p>
    <w:p w14:paraId="06FA60AA" w14:textId="77777777" w:rsidR="00073A46" w:rsidRPr="00B11D85" w:rsidRDefault="00073A46" w:rsidP="00B11D85">
      <w:pPr>
        <w:numPr>
          <w:ilvl w:val="0"/>
          <w:numId w:val="9"/>
        </w:numPr>
        <w:tabs>
          <w:tab w:val="clear" w:pos="567"/>
        </w:tabs>
        <w:spacing w:after="0" w:line="240" w:lineRule="auto"/>
        <w:ind w:left="308" w:hanging="259"/>
        <w:rPr>
          <w:rFonts w:ascii="Agenda Regular" w:hAnsi="Agenda Regular" w:cs="Arial"/>
          <w:color w:val="00154C"/>
        </w:rPr>
      </w:pPr>
    </w:p>
    <w:p w14:paraId="25AFBA55" w14:textId="0E22D5DE" w:rsidR="007511DD" w:rsidRPr="00B11D85" w:rsidRDefault="007511DD" w:rsidP="00B11D85">
      <w:pPr>
        <w:numPr>
          <w:ilvl w:val="0"/>
          <w:numId w:val="9"/>
        </w:numPr>
        <w:tabs>
          <w:tab w:val="clear" w:pos="567"/>
        </w:tabs>
        <w:spacing w:after="0" w:line="240" w:lineRule="auto"/>
        <w:ind w:left="308" w:hanging="259"/>
        <w:rPr>
          <w:rFonts w:ascii="Agenda Regular" w:hAnsi="Agenda Regular" w:cs="Arial"/>
          <w:color w:val="00154C"/>
        </w:rPr>
      </w:pPr>
      <w:r w:rsidRPr="00B11D85">
        <w:rPr>
          <w:rFonts w:ascii="Agenda Regular" w:hAnsi="Agenda Regular" w:cs="Arial"/>
          <w:color w:val="00154C"/>
        </w:rPr>
        <w:t xml:space="preserve">To assist in the carrying out of appropriate emergency action in the event of bad weather or other emergency in accordance with the Head </w:t>
      </w:r>
      <w:proofErr w:type="spellStart"/>
      <w:r w:rsidRPr="00B11D85">
        <w:rPr>
          <w:rFonts w:ascii="Agenda Regular" w:hAnsi="Agenda Regular" w:cs="Arial"/>
          <w:color w:val="00154C"/>
        </w:rPr>
        <w:t>Groundsperson’s</w:t>
      </w:r>
      <w:proofErr w:type="spellEnd"/>
      <w:r w:rsidRPr="00B11D85">
        <w:rPr>
          <w:rFonts w:ascii="Agenda Regular" w:hAnsi="Agenda Regular" w:cs="Arial"/>
          <w:color w:val="00154C"/>
        </w:rPr>
        <w:t xml:space="preserve"> instructions</w:t>
      </w:r>
    </w:p>
    <w:p w14:paraId="0E4F094C" w14:textId="06278E85" w:rsidR="007511DD" w:rsidRPr="00B11D85" w:rsidRDefault="007511DD" w:rsidP="00B11D85">
      <w:pPr>
        <w:numPr>
          <w:ilvl w:val="0"/>
          <w:numId w:val="9"/>
        </w:numPr>
        <w:tabs>
          <w:tab w:val="clear" w:pos="567"/>
        </w:tabs>
        <w:spacing w:after="0" w:line="240" w:lineRule="auto"/>
        <w:ind w:left="308" w:hanging="259"/>
        <w:rPr>
          <w:rFonts w:ascii="Agenda Regular" w:hAnsi="Agenda Regular" w:cs="Arial"/>
          <w:color w:val="00154C"/>
        </w:rPr>
      </w:pPr>
      <w:r w:rsidRPr="00B11D85">
        <w:rPr>
          <w:rFonts w:ascii="Agenda Regular" w:hAnsi="Agenda Regular" w:cs="Arial"/>
          <w:color w:val="00154C"/>
        </w:rPr>
        <w:t>To ensure that all aspects of the School and Departmental Health &amp; Safety Policies are adhered to</w:t>
      </w:r>
    </w:p>
    <w:p w14:paraId="06D06F4E" w14:textId="77777777" w:rsidR="00B11D85" w:rsidRDefault="007511DD" w:rsidP="00B11D85">
      <w:pPr>
        <w:numPr>
          <w:ilvl w:val="0"/>
          <w:numId w:val="9"/>
        </w:numPr>
        <w:tabs>
          <w:tab w:val="clear" w:pos="567"/>
        </w:tabs>
        <w:ind w:left="308" w:hanging="259"/>
        <w:rPr>
          <w:rFonts w:ascii="Agenda Regular" w:hAnsi="Agenda Regular" w:cs="Arial"/>
          <w:color w:val="00154C"/>
        </w:rPr>
      </w:pPr>
      <w:r w:rsidRPr="00B11D85">
        <w:rPr>
          <w:rFonts w:ascii="Agenda Regular" w:hAnsi="Agenda Regular" w:cs="Arial"/>
          <w:color w:val="00154C"/>
        </w:rPr>
        <w:t>To participate in the annual Professional Development Review Process and associated training.</w:t>
      </w:r>
    </w:p>
    <w:p w14:paraId="404DE0DD" w14:textId="51282EEF" w:rsidR="00213957" w:rsidRPr="00CA0BE3" w:rsidRDefault="00213957" w:rsidP="00B11D85">
      <w:pPr>
        <w:jc w:val="both"/>
        <w:rPr>
          <w:rFonts w:ascii="Agenda Regular" w:eastAsia="Arial" w:hAnsi="Agenda Regular" w:cs="Arial"/>
          <w:b/>
          <w:bCs/>
        </w:rPr>
      </w:pPr>
    </w:p>
    <w:p w14:paraId="4F956570" w14:textId="12937F4C" w:rsidR="00A37F0E" w:rsidRPr="00A37F0E" w:rsidRDefault="00A37F0E" w:rsidP="00213957">
      <w:pPr>
        <w:pStyle w:val="ListParagraph"/>
        <w:jc w:val="both"/>
        <w:rPr>
          <w:rFonts w:ascii="Agenda Regular" w:eastAsia="Arial" w:hAnsi="Agenda Regular" w:cs="Arial"/>
          <w:b/>
          <w:bCs/>
        </w:rPr>
      </w:pPr>
    </w:p>
    <w:p w14:paraId="4BE14D4A" w14:textId="77777777" w:rsidR="000664F2" w:rsidRDefault="000664F2">
      <w:pPr>
        <w:rPr>
          <w:rFonts w:ascii="Agenda Regular" w:hAnsi="Agenda Regular"/>
          <w:caps/>
          <w:color w:val="E4032F"/>
          <w:spacing w:val="60"/>
          <w:sz w:val="40"/>
          <w:szCs w:val="40"/>
          <w:lang w:val="en-US"/>
        </w:rPr>
      </w:pPr>
      <w:r>
        <w:br w:type="page"/>
      </w:r>
    </w:p>
    <w:p w14:paraId="1D5EEA66" w14:textId="490CC138" w:rsidR="00381740" w:rsidRPr="00F83F1C" w:rsidRDefault="00EB21DF" w:rsidP="00381740">
      <w:pPr>
        <w:pStyle w:val="GCSESubjectsOverline"/>
      </w:pPr>
      <w:r>
        <w:lastRenderedPageBreak/>
        <w:t>G</w:t>
      </w:r>
      <w:r w:rsidR="009C219D">
        <w:t>ardener</w:t>
      </w:r>
    </w:p>
    <w:p w14:paraId="5D530EB7" w14:textId="06E933EA" w:rsidR="00B9383E" w:rsidRPr="00381740" w:rsidRDefault="00B9383E" w:rsidP="00381740">
      <w:pPr>
        <w:rPr>
          <w:rStyle w:val="A0"/>
          <w:rFonts w:ascii="Agenda Regular" w:eastAsiaTheme="majorEastAsia" w:hAnsi="Agenda Regular" w:cstheme="majorBidi"/>
          <w:caps/>
          <w:color w:val="182249"/>
          <w:sz w:val="56"/>
          <w:szCs w:val="56"/>
          <w:u w:val="single" w:color="E4032F"/>
        </w:rPr>
      </w:pPr>
      <w:r>
        <w:rPr>
          <w:rStyle w:val="A0"/>
          <w:rFonts w:cstheme="majorBidi"/>
          <w:color w:val="182249"/>
          <w:sz w:val="56"/>
          <w:szCs w:val="56"/>
        </w:rPr>
        <w:t>PERSON SPECIFICATION</w:t>
      </w:r>
      <w:r w:rsidR="009C219D">
        <w:rPr>
          <w:rStyle w:val="A0"/>
          <w:rFonts w:cstheme="majorBidi"/>
          <w:color w:val="182249"/>
          <w:sz w:val="56"/>
          <w:szCs w:val="56"/>
        </w:rPr>
        <w:t xml:space="preserve"> </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819"/>
      </w:tblGrid>
      <w:tr w:rsidR="000664F2" w:rsidRPr="005945B3" w14:paraId="22348B6F" w14:textId="77777777" w:rsidTr="000664F2">
        <w:trPr>
          <w:trHeight w:val="239"/>
        </w:trPr>
        <w:tc>
          <w:tcPr>
            <w:tcW w:w="4962" w:type="dxa"/>
            <w:shd w:val="clear" w:color="auto" w:fill="auto"/>
          </w:tcPr>
          <w:p w14:paraId="56685D25" w14:textId="77777777" w:rsidR="000664F2" w:rsidRDefault="000664F2" w:rsidP="00BA6EE3">
            <w:pPr>
              <w:ind w:left="313" w:hanging="284"/>
              <w:rPr>
                <w:rFonts w:ascii="Agenda Regular" w:hAnsi="Agenda Regular" w:cs="Arial"/>
                <w:b/>
                <w:bCs/>
                <w:color w:val="C30A32"/>
                <w:sz w:val="32"/>
                <w:szCs w:val="32"/>
              </w:rPr>
            </w:pPr>
            <w:r w:rsidRPr="00D36360">
              <w:rPr>
                <w:rFonts w:ascii="Agenda Regular" w:hAnsi="Agenda Regular" w:cs="Arial"/>
                <w:b/>
                <w:bCs/>
                <w:color w:val="C30A32"/>
                <w:sz w:val="32"/>
                <w:szCs w:val="32"/>
              </w:rPr>
              <w:t>Essential</w:t>
            </w:r>
          </w:p>
          <w:p w14:paraId="7CCA2609" w14:textId="77777777" w:rsidR="000664F2" w:rsidRPr="00D36360" w:rsidRDefault="000664F2" w:rsidP="00BA6EE3">
            <w:pPr>
              <w:ind w:left="313" w:hanging="284"/>
              <w:rPr>
                <w:rFonts w:ascii="Agenda Regular" w:hAnsi="Agenda Regular" w:cs="Arial"/>
                <w:b/>
                <w:bCs/>
                <w:color w:val="C30A32"/>
                <w:sz w:val="32"/>
                <w:szCs w:val="32"/>
              </w:rPr>
            </w:pPr>
          </w:p>
        </w:tc>
        <w:tc>
          <w:tcPr>
            <w:tcW w:w="4819" w:type="dxa"/>
            <w:shd w:val="clear" w:color="auto" w:fill="auto"/>
          </w:tcPr>
          <w:p w14:paraId="7222200D" w14:textId="77777777" w:rsidR="000664F2" w:rsidRPr="00D36360" w:rsidRDefault="000664F2" w:rsidP="00BA6EE3">
            <w:pPr>
              <w:rPr>
                <w:rFonts w:ascii="Agenda Regular" w:hAnsi="Agenda Regular" w:cs="Arial"/>
                <w:b/>
                <w:bCs/>
                <w:color w:val="C30A32"/>
                <w:sz w:val="32"/>
                <w:szCs w:val="32"/>
              </w:rPr>
            </w:pPr>
            <w:r w:rsidRPr="00D36360">
              <w:rPr>
                <w:rFonts w:ascii="Agenda Regular" w:hAnsi="Agenda Regular" w:cs="Arial"/>
                <w:b/>
                <w:bCs/>
                <w:color w:val="C30A32"/>
                <w:sz w:val="32"/>
                <w:szCs w:val="32"/>
              </w:rPr>
              <w:t>Desirable</w:t>
            </w:r>
          </w:p>
        </w:tc>
      </w:tr>
      <w:tr w:rsidR="000664F2" w:rsidRPr="005945B3" w14:paraId="2DE964C3" w14:textId="77777777" w:rsidTr="000664F2">
        <w:tc>
          <w:tcPr>
            <w:tcW w:w="9781" w:type="dxa"/>
            <w:gridSpan w:val="2"/>
            <w:shd w:val="clear" w:color="auto" w:fill="auto"/>
          </w:tcPr>
          <w:p w14:paraId="54D5ECC7" w14:textId="77777777" w:rsidR="000664F2" w:rsidRPr="00186743" w:rsidRDefault="000664F2" w:rsidP="00BA6EE3">
            <w:pPr>
              <w:jc w:val="both"/>
              <w:rPr>
                <w:rFonts w:ascii="Agenda Regular" w:hAnsi="Agenda Regular" w:cs="Arial"/>
                <w:b/>
                <w:bCs/>
                <w:color w:val="C30A32"/>
                <w:sz w:val="32"/>
                <w:szCs w:val="32"/>
              </w:rPr>
            </w:pPr>
            <w:r w:rsidRPr="00D36360">
              <w:rPr>
                <w:rFonts w:ascii="Agenda Regular" w:hAnsi="Agenda Regular" w:cs="Arial"/>
                <w:b/>
                <w:bCs/>
                <w:color w:val="C30A32"/>
                <w:sz w:val="32"/>
                <w:szCs w:val="32"/>
              </w:rPr>
              <w:t>Education/Knowledge/Work Experience</w:t>
            </w:r>
          </w:p>
        </w:tc>
      </w:tr>
      <w:tr w:rsidR="000664F2" w:rsidRPr="005945B3" w14:paraId="5B43CC5B" w14:textId="77777777" w:rsidTr="000664F2">
        <w:tc>
          <w:tcPr>
            <w:tcW w:w="4962" w:type="dxa"/>
            <w:shd w:val="clear" w:color="auto" w:fill="auto"/>
          </w:tcPr>
          <w:p w14:paraId="1D6BE18A" w14:textId="791BE0AD" w:rsidR="00B11D85" w:rsidRDefault="00B11D85" w:rsidP="00073A46">
            <w:pPr>
              <w:pStyle w:val="Default"/>
              <w:numPr>
                <w:ilvl w:val="0"/>
                <w:numId w:val="9"/>
              </w:numPr>
              <w:tabs>
                <w:tab w:val="clear" w:pos="567"/>
              </w:tabs>
              <w:ind w:left="308" w:hanging="259"/>
              <w:jc w:val="left"/>
              <w:rPr>
                <w:rFonts w:ascii="Agenda Regular" w:hAnsi="Agenda Regular"/>
                <w:color w:val="00154C"/>
                <w:sz w:val="22"/>
                <w:szCs w:val="22"/>
              </w:rPr>
            </w:pPr>
            <w:r>
              <w:rPr>
                <w:rFonts w:ascii="Agenda Regular" w:hAnsi="Agenda Regular"/>
                <w:color w:val="00154C"/>
                <w:sz w:val="22"/>
                <w:szCs w:val="22"/>
              </w:rPr>
              <w:t xml:space="preserve">Qualified to </w:t>
            </w:r>
            <w:r w:rsidR="00073A46" w:rsidRPr="00073A46">
              <w:rPr>
                <w:rFonts w:ascii="Agenda Regular" w:hAnsi="Agenda Regular"/>
                <w:color w:val="00154C"/>
                <w:sz w:val="22"/>
                <w:szCs w:val="22"/>
              </w:rPr>
              <w:t>RHS level 2 and/or Diploma or equivalent</w:t>
            </w:r>
          </w:p>
          <w:p w14:paraId="03C1B817" w14:textId="1910D9EA" w:rsidR="00EB21DF" w:rsidRDefault="000664F2" w:rsidP="00073A46">
            <w:pPr>
              <w:pStyle w:val="Default"/>
              <w:numPr>
                <w:ilvl w:val="0"/>
                <w:numId w:val="9"/>
              </w:numPr>
              <w:tabs>
                <w:tab w:val="clear" w:pos="567"/>
              </w:tabs>
              <w:ind w:left="308" w:hanging="259"/>
              <w:jc w:val="left"/>
              <w:rPr>
                <w:rFonts w:ascii="Agenda Regular" w:hAnsi="Agenda Regular"/>
                <w:color w:val="00154C"/>
                <w:sz w:val="22"/>
                <w:szCs w:val="22"/>
              </w:rPr>
            </w:pPr>
            <w:r w:rsidRPr="00C6479D">
              <w:rPr>
                <w:rFonts w:ascii="Agenda Regular" w:hAnsi="Agenda Regular"/>
                <w:color w:val="00154C"/>
                <w:sz w:val="22"/>
                <w:szCs w:val="22"/>
              </w:rPr>
              <w:t>Previous experience of working within a similar environment</w:t>
            </w:r>
            <w:r w:rsidR="00EB21DF">
              <w:rPr>
                <w:rFonts w:ascii="Agenda Regular" w:hAnsi="Agenda Regular"/>
                <w:color w:val="00154C"/>
                <w:sz w:val="22"/>
                <w:szCs w:val="22"/>
              </w:rPr>
              <w:t>.</w:t>
            </w:r>
          </w:p>
          <w:p w14:paraId="36849C7B" w14:textId="5DBC7E43" w:rsidR="005A71CB" w:rsidRDefault="005A71CB" w:rsidP="00073A46">
            <w:pPr>
              <w:pStyle w:val="Default"/>
              <w:numPr>
                <w:ilvl w:val="0"/>
                <w:numId w:val="9"/>
              </w:numPr>
              <w:tabs>
                <w:tab w:val="clear" w:pos="567"/>
              </w:tabs>
              <w:ind w:left="308" w:hanging="259"/>
              <w:jc w:val="left"/>
              <w:rPr>
                <w:rFonts w:ascii="Agenda Regular" w:hAnsi="Agenda Regular"/>
                <w:color w:val="00154C"/>
                <w:sz w:val="22"/>
                <w:szCs w:val="22"/>
              </w:rPr>
            </w:pPr>
            <w:r>
              <w:rPr>
                <w:rFonts w:ascii="Agenda Regular" w:hAnsi="Agenda Regular"/>
                <w:color w:val="00154C"/>
                <w:sz w:val="22"/>
                <w:szCs w:val="22"/>
              </w:rPr>
              <w:t>Good plant knowledge and a</w:t>
            </w:r>
            <w:r w:rsidRPr="005A71CB">
              <w:rPr>
                <w:rFonts w:ascii="Agenda Regular" w:hAnsi="Agenda Regular"/>
                <w:color w:val="00154C"/>
                <w:sz w:val="22"/>
                <w:szCs w:val="22"/>
              </w:rPr>
              <w:t>ppreciation and understanding of colour and form in the garden</w:t>
            </w:r>
          </w:p>
          <w:p w14:paraId="13A3A3E3" w14:textId="486882F4" w:rsidR="00EB21DF" w:rsidRPr="00EB21DF" w:rsidRDefault="00EB21DF" w:rsidP="00073A46">
            <w:pPr>
              <w:pStyle w:val="Default"/>
              <w:numPr>
                <w:ilvl w:val="0"/>
                <w:numId w:val="9"/>
              </w:numPr>
              <w:tabs>
                <w:tab w:val="clear" w:pos="567"/>
              </w:tabs>
              <w:ind w:left="308" w:hanging="259"/>
              <w:jc w:val="left"/>
              <w:rPr>
                <w:rFonts w:ascii="Agenda Regular" w:hAnsi="Agenda Regular"/>
                <w:color w:val="00154C"/>
                <w:sz w:val="22"/>
                <w:szCs w:val="22"/>
              </w:rPr>
            </w:pPr>
            <w:r>
              <w:rPr>
                <w:rFonts w:ascii="Agenda Regular" w:hAnsi="Agenda Regular"/>
                <w:color w:val="00154C"/>
                <w:sz w:val="22"/>
                <w:szCs w:val="22"/>
              </w:rPr>
              <w:t>Good knowledge of using all</w:t>
            </w:r>
            <w:r w:rsidR="009E3C46">
              <w:rPr>
                <w:rFonts w:ascii="Agenda Regular" w:hAnsi="Agenda Regular"/>
                <w:color w:val="00154C"/>
                <w:sz w:val="22"/>
                <w:szCs w:val="22"/>
              </w:rPr>
              <w:t xml:space="preserve"> types of Grounds </w:t>
            </w:r>
            <w:r>
              <w:rPr>
                <w:rFonts w:ascii="Agenda Regular" w:hAnsi="Agenda Regular"/>
                <w:color w:val="00154C"/>
                <w:sz w:val="22"/>
                <w:szCs w:val="22"/>
              </w:rPr>
              <w:t>machinery.</w:t>
            </w:r>
          </w:p>
          <w:p w14:paraId="2CF5CC7E" w14:textId="77777777" w:rsidR="000664F2" w:rsidRPr="00C6479D" w:rsidRDefault="000664F2" w:rsidP="00BA6EE3">
            <w:pPr>
              <w:ind w:left="308" w:hanging="259"/>
              <w:jc w:val="both"/>
              <w:rPr>
                <w:rFonts w:ascii="Agenda Regular" w:hAnsi="Agenda Regular" w:cs="Arial"/>
                <w:b/>
                <w:bCs/>
                <w:color w:val="00154C"/>
              </w:rPr>
            </w:pPr>
          </w:p>
        </w:tc>
        <w:tc>
          <w:tcPr>
            <w:tcW w:w="4819" w:type="dxa"/>
            <w:shd w:val="clear" w:color="auto" w:fill="auto"/>
          </w:tcPr>
          <w:p w14:paraId="6CB2BB23" w14:textId="77777777" w:rsidR="000664F2" w:rsidRPr="00C6479D" w:rsidRDefault="000664F2" w:rsidP="00BA6EE3">
            <w:pPr>
              <w:pStyle w:val="ListParagraph"/>
              <w:numPr>
                <w:ilvl w:val="0"/>
                <w:numId w:val="10"/>
              </w:numPr>
              <w:jc w:val="both"/>
              <w:rPr>
                <w:rFonts w:ascii="Agenda Regular" w:hAnsi="Agenda Regular" w:cs="Arial"/>
                <w:b/>
                <w:bCs/>
                <w:color w:val="00154C"/>
              </w:rPr>
            </w:pPr>
            <w:r w:rsidRPr="00C6479D">
              <w:rPr>
                <w:rFonts w:ascii="Agenda Regular" w:hAnsi="Agenda Regular"/>
                <w:color w:val="00154C"/>
              </w:rPr>
              <w:t>First Aid Certificate or willingness to undertake first aid training</w:t>
            </w:r>
          </w:p>
          <w:p w14:paraId="46AFBB4B" w14:textId="77777777" w:rsidR="00415710" w:rsidRDefault="000664F2" w:rsidP="00BA6EE3">
            <w:pPr>
              <w:numPr>
                <w:ilvl w:val="0"/>
                <w:numId w:val="10"/>
              </w:numPr>
              <w:jc w:val="both"/>
              <w:rPr>
                <w:rFonts w:ascii="Agenda Regular" w:hAnsi="Agenda Regular" w:cs="Arial"/>
                <w:color w:val="00154C"/>
              </w:rPr>
            </w:pPr>
            <w:r w:rsidRPr="00C6479D">
              <w:rPr>
                <w:rFonts w:ascii="Agenda Regular" w:hAnsi="Agenda Regular" w:cs="Arial"/>
                <w:color w:val="00154C"/>
              </w:rPr>
              <w:t>Previous experience of working within a school</w:t>
            </w:r>
          </w:p>
          <w:p w14:paraId="760C91D7" w14:textId="77777777" w:rsidR="000664F2" w:rsidRPr="00C6479D" w:rsidRDefault="000664F2" w:rsidP="00B11D85">
            <w:pPr>
              <w:ind w:left="360"/>
              <w:jc w:val="both"/>
              <w:rPr>
                <w:rFonts w:ascii="Agenda Regular" w:hAnsi="Agenda Regular" w:cs="Arial"/>
                <w:b/>
                <w:bCs/>
                <w:color w:val="00154C"/>
              </w:rPr>
            </w:pPr>
          </w:p>
        </w:tc>
      </w:tr>
      <w:tr w:rsidR="000664F2" w:rsidRPr="005945B3" w14:paraId="4DCDED0D" w14:textId="77777777" w:rsidTr="000664F2">
        <w:tc>
          <w:tcPr>
            <w:tcW w:w="9781" w:type="dxa"/>
            <w:gridSpan w:val="2"/>
            <w:shd w:val="clear" w:color="auto" w:fill="auto"/>
          </w:tcPr>
          <w:p w14:paraId="5303A496" w14:textId="77777777" w:rsidR="000664F2" w:rsidRPr="00186743" w:rsidRDefault="000664F2" w:rsidP="00BA6EE3">
            <w:pPr>
              <w:jc w:val="both"/>
              <w:rPr>
                <w:rFonts w:ascii="Agenda Regular" w:hAnsi="Agenda Regular" w:cs="Arial"/>
                <w:b/>
                <w:bCs/>
                <w:color w:val="C30A32"/>
                <w:sz w:val="32"/>
                <w:szCs w:val="32"/>
              </w:rPr>
            </w:pPr>
            <w:r w:rsidRPr="00D36360">
              <w:rPr>
                <w:rFonts w:ascii="Agenda Regular" w:hAnsi="Agenda Regular" w:cs="Arial"/>
                <w:b/>
                <w:bCs/>
                <w:color w:val="C30A32"/>
                <w:sz w:val="32"/>
                <w:szCs w:val="32"/>
              </w:rPr>
              <w:t>Skills</w:t>
            </w:r>
          </w:p>
        </w:tc>
      </w:tr>
      <w:tr w:rsidR="000664F2" w:rsidRPr="005945B3" w14:paraId="666F0372" w14:textId="77777777" w:rsidTr="000664F2">
        <w:tc>
          <w:tcPr>
            <w:tcW w:w="4962" w:type="dxa"/>
            <w:shd w:val="clear" w:color="auto" w:fill="auto"/>
          </w:tcPr>
          <w:p w14:paraId="700BEE67" w14:textId="77777777" w:rsidR="000664F2" w:rsidRPr="00C6479D" w:rsidRDefault="000664F2" w:rsidP="00BA6EE3">
            <w:pPr>
              <w:numPr>
                <w:ilvl w:val="0"/>
                <w:numId w:val="9"/>
              </w:numPr>
              <w:tabs>
                <w:tab w:val="clear" w:pos="567"/>
              </w:tabs>
              <w:ind w:left="308" w:hanging="259"/>
              <w:jc w:val="left"/>
              <w:rPr>
                <w:rFonts w:ascii="Agenda Regular" w:hAnsi="Agenda Regular" w:cs="Arial"/>
                <w:color w:val="00154C"/>
              </w:rPr>
            </w:pPr>
            <w:r w:rsidRPr="00C6479D">
              <w:rPr>
                <w:rFonts w:ascii="Agenda Regular" w:hAnsi="Agenda Regular" w:cs="Arial"/>
                <w:color w:val="00154C"/>
              </w:rPr>
              <w:t xml:space="preserve">Ability to build effective working relationships </w:t>
            </w:r>
          </w:p>
          <w:p w14:paraId="14C5C7BA" w14:textId="6E88A639" w:rsidR="000664F2" w:rsidRPr="00C6479D" w:rsidRDefault="000664F2" w:rsidP="00BA6EE3">
            <w:pPr>
              <w:pStyle w:val="Default"/>
              <w:numPr>
                <w:ilvl w:val="0"/>
                <w:numId w:val="9"/>
              </w:numPr>
              <w:tabs>
                <w:tab w:val="clear" w:pos="567"/>
              </w:tabs>
              <w:ind w:left="308" w:hanging="259"/>
              <w:jc w:val="left"/>
              <w:rPr>
                <w:rFonts w:ascii="Agenda Regular" w:hAnsi="Agenda Regular"/>
                <w:color w:val="00154C"/>
                <w:sz w:val="22"/>
                <w:szCs w:val="22"/>
              </w:rPr>
            </w:pPr>
            <w:r w:rsidRPr="00C6479D">
              <w:rPr>
                <w:rFonts w:ascii="Agenda Regular" w:hAnsi="Agenda Regular"/>
                <w:color w:val="00154C"/>
                <w:sz w:val="22"/>
                <w:szCs w:val="22"/>
              </w:rPr>
              <w:t>Good interpersonal skills and ability to communicate and work with all levels of staff/colleagues within the School</w:t>
            </w:r>
          </w:p>
          <w:p w14:paraId="028BEA0A" w14:textId="6B432A4E" w:rsidR="000664F2" w:rsidRPr="00C6479D" w:rsidRDefault="000664F2" w:rsidP="00BA6EE3">
            <w:pPr>
              <w:pStyle w:val="Default"/>
              <w:numPr>
                <w:ilvl w:val="0"/>
                <w:numId w:val="9"/>
              </w:numPr>
              <w:tabs>
                <w:tab w:val="clear" w:pos="567"/>
              </w:tabs>
              <w:ind w:left="308" w:hanging="259"/>
              <w:jc w:val="left"/>
              <w:rPr>
                <w:rFonts w:ascii="Agenda Regular" w:hAnsi="Agenda Regular"/>
                <w:color w:val="00154C"/>
                <w:sz w:val="22"/>
                <w:szCs w:val="22"/>
              </w:rPr>
            </w:pPr>
            <w:r w:rsidRPr="00C6479D">
              <w:rPr>
                <w:rFonts w:ascii="Agenda Regular" w:hAnsi="Agenda Regular"/>
                <w:color w:val="00154C"/>
                <w:sz w:val="22"/>
                <w:szCs w:val="22"/>
              </w:rPr>
              <w:t>Good written and verbal communication skills</w:t>
            </w:r>
          </w:p>
          <w:p w14:paraId="6B8AEECD" w14:textId="2923A228" w:rsidR="000664F2" w:rsidRDefault="000664F2" w:rsidP="00415710">
            <w:pPr>
              <w:pStyle w:val="Default"/>
              <w:numPr>
                <w:ilvl w:val="0"/>
                <w:numId w:val="9"/>
              </w:numPr>
              <w:tabs>
                <w:tab w:val="clear" w:pos="567"/>
              </w:tabs>
              <w:ind w:left="308" w:hanging="259"/>
              <w:jc w:val="left"/>
              <w:rPr>
                <w:rFonts w:ascii="Agenda Regular" w:hAnsi="Agenda Regular"/>
                <w:color w:val="00154C"/>
                <w:sz w:val="22"/>
                <w:szCs w:val="22"/>
              </w:rPr>
            </w:pPr>
            <w:r w:rsidRPr="00C6479D">
              <w:rPr>
                <w:rFonts w:ascii="Agenda Regular" w:hAnsi="Agenda Regular"/>
                <w:color w:val="00154C"/>
                <w:sz w:val="22"/>
                <w:szCs w:val="22"/>
              </w:rPr>
              <w:t>Strong attention to detail</w:t>
            </w:r>
          </w:p>
          <w:p w14:paraId="57109E83" w14:textId="0ABAD086" w:rsidR="005A71CB" w:rsidRDefault="005A71CB" w:rsidP="00415710">
            <w:pPr>
              <w:pStyle w:val="Default"/>
              <w:numPr>
                <w:ilvl w:val="0"/>
                <w:numId w:val="9"/>
              </w:numPr>
              <w:tabs>
                <w:tab w:val="clear" w:pos="567"/>
              </w:tabs>
              <w:ind w:left="308" w:hanging="259"/>
              <w:jc w:val="left"/>
              <w:rPr>
                <w:rFonts w:ascii="Agenda Regular" w:hAnsi="Agenda Regular"/>
                <w:color w:val="00154C"/>
                <w:sz w:val="22"/>
                <w:szCs w:val="22"/>
              </w:rPr>
            </w:pPr>
            <w:r>
              <w:rPr>
                <w:rFonts w:ascii="Agenda Regular" w:hAnsi="Agenda Regular"/>
                <w:color w:val="00154C"/>
                <w:sz w:val="22"/>
                <w:szCs w:val="22"/>
              </w:rPr>
              <w:t>Good plant knowledge</w:t>
            </w:r>
          </w:p>
          <w:p w14:paraId="3BDE6498" w14:textId="02FE31FD" w:rsidR="005A71CB" w:rsidRDefault="005A71CB" w:rsidP="00415710">
            <w:pPr>
              <w:pStyle w:val="Default"/>
              <w:numPr>
                <w:ilvl w:val="0"/>
                <w:numId w:val="9"/>
              </w:numPr>
              <w:tabs>
                <w:tab w:val="clear" w:pos="567"/>
              </w:tabs>
              <w:ind w:left="308" w:hanging="259"/>
              <w:jc w:val="left"/>
              <w:rPr>
                <w:rFonts w:ascii="Agenda Regular" w:hAnsi="Agenda Regular"/>
                <w:color w:val="00154C"/>
                <w:sz w:val="22"/>
                <w:szCs w:val="22"/>
              </w:rPr>
            </w:pPr>
            <w:r w:rsidRPr="005A71CB">
              <w:rPr>
                <w:rFonts w:ascii="Agenda Regular" w:hAnsi="Agenda Regular"/>
                <w:color w:val="00154C"/>
                <w:sz w:val="22"/>
                <w:szCs w:val="22"/>
              </w:rPr>
              <w:t>Ability to work in a tidy, safe manner and maintain tools and equipment</w:t>
            </w:r>
          </w:p>
          <w:p w14:paraId="6CD0642A" w14:textId="6F2BA689" w:rsidR="005A71CB" w:rsidRPr="00415710" w:rsidRDefault="005A71CB" w:rsidP="00415710">
            <w:pPr>
              <w:pStyle w:val="Default"/>
              <w:numPr>
                <w:ilvl w:val="0"/>
                <w:numId w:val="9"/>
              </w:numPr>
              <w:tabs>
                <w:tab w:val="clear" w:pos="567"/>
              </w:tabs>
              <w:ind w:left="308" w:hanging="259"/>
              <w:jc w:val="left"/>
              <w:rPr>
                <w:rFonts w:ascii="Agenda Regular" w:hAnsi="Agenda Regular"/>
                <w:color w:val="00154C"/>
                <w:sz w:val="22"/>
                <w:szCs w:val="22"/>
              </w:rPr>
            </w:pPr>
            <w:r w:rsidRPr="005A71CB">
              <w:rPr>
                <w:rFonts w:ascii="Agenda Regular" w:hAnsi="Agenda Regular"/>
                <w:color w:val="00154C"/>
                <w:sz w:val="22"/>
                <w:szCs w:val="22"/>
              </w:rPr>
              <w:t>Willing</w:t>
            </w:r>
            <w:r>
              <w:rPr>
                <w:rFonts w:ascii="Agenda Regular" w:hAnsi="Agenda Regular"/>
                <w:color w:val="00154C"/>
                <w:sz w:val="22"/>
                <w:szCs w:val="22"/>
              </w:rPr>
              <w:t>ness</w:t>
            </w:r>
            <w:r w:rsidRPr="005A71CB">
              <w:rPr>
                <w:rFonts w:ascii="Agenda Regular" w:hAnsi="Agenda Regular"/>
                <w:color w:val="00154C"/>
                <w:sz w:val="22"/>
                <w:szCs w:val="22"/>
              </w:rPr>
              <w:t xml:space="preserve"> to take responsibility and ownership for tasks and garden areas</w:t>
            </w:r>
            <w:r>
              <w:rPr>
                <w:rFonts w:ascii="Agenda Regular" w:hAnsi="Agenda Regular"/>
                <w:color w:val="00154C"/>
                <w:sz w:val="22"/>
                <w:szCs w:val="22"/>
              </w:rPr>
              <w:t>.</w:t>
            </w:r>
          </w:p>
          <w:p w14:paraId="4BF82948" w14:textId="77777777" w:rsidR="000664F2" w:rsidRPr="00B60FC0" w:rsidRDefault="000664F2" w:rsidP="00BA6EE3">
            <w:pPr>
              <w:ind w:left="308" w:hanging="259"/>
              <w:jc w:val="both"/>
              <w:rPr>
                <w:rFonts w:ascii="Agenda Regular" w:hAnsi="Agenda Regular" w:cs="Arial"/>
                <w:b/>
                <w:bCs/>
              </w:rPr>
            </w:pPr>
          </w:p>
        </w:tc>
        <w:tc>
          <w:tcPr>
            <w:tcW w:w="4819" w:type="dxa"/>
            <w:shd w:val="clear" w:color="auto" w:fill="auto"/>
          </w:tcPr>
          <w:p w14:paraId="0A547DE9" w14:textId="77777777" w:rsidR="000664F2" w:rsidRPr="00EB6997" w:rsidRDefault="000664F2" w:rsidP="00BA6EE3">
            <w:pPr>
              <w:jc w:val="both"/>
              <w:rPr>
                <w:rFonts w:ascii="Agenda Regular" w:hAnsi="Agenda Regular" w:cs="Arial"/>
                <w:b/>
                <w:bCs/>
              </w:rPr>
            </w:pPr>
          </w:p>
        </w:tc>
      </w:tr>
      <w:tr w:rsidR="000664F2" w:rsidRPr="005945B3" w14:paraId="0AE9C293" w14:textId="77777777" w:rsidTr="000664F2">
        <w:tc>
          <w:tcPr>
            <w:tcW w:w="9781" w:type="dxa"/>
            <w:gridSpan w:val="2"/>
            <w:shd w:val="clear" w:color="auto" w:fill="auto"/>
          </w:tcPr>
          <w:p w14:paraId="4BE42845" w14:textId="77777777" w:rsidR="000664F2" w:rsidRPr="00186743" w:rsidRDefault="000664F2" w:rsidP="00BA6EE3">
            <w:pPr>
              <w:jc w:val="both"/>
              <w:rPr>
                <w:rFonts w:ascii="Agenda Regular" w:hAnsi="Agenda Regular" w:cs="Arial"/>
                <w:b/>
                <w:bCs/>
                <w:color w:val="C30A32"/>
                <w:sz w:val="32"/>
                <w:szCs w:val="32"/>
              </w:rPr>
            </w:pPr>
            <w:r w:rsidRPr="00D36360">
              <w:rPr>
                <w:rFonts w:ascii="Agenda Regular" w:hAnsi="Agenda Regular" w:cs="Arial"/>
                <w:b/>
                <w:bCs/>
                <w:color w:val="C30A32"/>
                <w:sz w:val="32"/>
                <w:szCs w:val="32"/>
              </w:rPr>
              <w:t>Personal Behaviours</w:t>
            </w:r>
          </w:p>
        </w:tc>
      </w:tr>
      <w:tr w:rsidR="000664F2" w:rsidRPr="005945B3" w14:paraId="21C1674A" w14:textId="77777777" w:rsidTr="000664F2">
        <w:tc>
          <w:tcPr>
            <w:tcW w:w="4962" w:type="dxa"/>
            <w:shd w:val="clear" w:color="auto" w:fill="auto"/>
          </w:tcPr>
          <w:p w14:paraId="44DA3D45" w14:textId="77777777" w:rsidR="000664F2" w:rsidRPr="00C6479D" w:rsidRDefault="000664F2" w:rsidP="00BA6EE3">
            <w:pPr>
              <w:pStyle w:val="NormalWeb"/>
              <w:numPr>
                <w:ilvl w:val="0"/>
                <w:numId w:val="9"/>
              </w:numPr>
              <w:tabs>
                <w:tab w:val="clear" w:pos="567"/>
                <w:tab w:val="num" w:pos="306"/>
              </w:tabs>
              <w:spacing w:before="0" w:beforeAutospacing="0" w:after="0" w:afterAutospacing="0"/>
              <w:ind w:left="306" w:hanging="284"/>
              <w:jc w:val="left"/>
              <w:rPr>
                <w:rFonts w:ascii="Agenda Regular" w:hAnsi="Agenda Regular" w:cstheme="minorBidi"/>
                <w:color w:val="00154C"/>
                <w:sz w:val="22"/>
                <w:szCs w:val="22"/>
              </w:rPr>
            </w:pPr>
            <w:r w:rsidRPr="00C6479D">
              <w:rPr>
                <w:rFonts w:ascii="Agenda Regular" w:hAnsi="Agenda Regular" w:cstheme="minorBidi"/>
                <w:color w:val="00154C"/>
                <w:sz w:val="22"/>
                <w:szCs w:val="22"/>
              </w:rPr>
              <w:t>Kindness, open-mindedness and a sense of humour</w:t>
            </w:r>
          </w:p>
          <w:p w14:paraId="036D5EEE" w14:textId="77777777" w:rsidR="000664F2" w:rsidRPr="00C6479D" w:rsidRDefault="000664F2" w:rsidP="00BA6EE3">
            <w:pPr>
              <w:pStyle w:val="NormalWeb"/>
              <w:numPr>
                <w:ilvl w:val="0"/>
                <w:numId w:val="9"/>
              </w:numPr>
              <w:tabs>
                <w:tab w:val="clear" w:pos="567"/>
                <w:tab w:val="num" w:pos="306"/>
              </w:tabs>
              <w:spacing w:before="0" w:beforeAutospacing="0" w:after="0" w:afterAutospacing="0"/>
              <w:ind w:left="306" w:hanging="284"/>
              <w:jc w:val="left"/>
              <w:rPr>
                <w:rFonts w:ascii="Agenda Regular" w:hAnsi="Agenda Regular" w:cstheme="minorBidi"/>
                <w:color w:val="00154C"/>
                <w:sz w:val="22"/>
                <w:szCs w:val="22"/>
              </w:rPr>
            </w:pPr>
            <w:r w:rsidRPr="00C6479D">
              <w:rPr>
                <w:rFonts w:ascii="Agenda Regular" w:hAnsi="Agenda Regular" w:cstheme="minorBidi"/>
                <w:color w:val="00154C"/>
                <w:sz w:val="22"/>
                <w:szCs w:val="22"/>
              </w:rPr>
              <w:t>Resilience and optimism; someone who is willing to go the extra mile in the busy life of the school</w:t>
            </w:r>
          </w:p>
          <w:p w14:paraId="15DF824B" w14:textId="77777777" w:rsidR="000664F2" w:rsidRPr="00C6479D" w:rsidRDefault="000664F2" w:rsidP="00BA6EE3">
            <w:pPr>
              <w:pStyle w:val="NormalWeb"/>
              <w:numPr>
                <w:ilvl w:val="0"/>
                <w:numId w:val="9"/>
              </w:numPr>
              <w:tabs>
                <w:tab w:val="clear" w:pos="567"/>
                <w:tab w:val="num" w:pos="306"/>
              </w:tabs>
              <w:spacing w:before="0" w:beforeAutospacing="0" w:after="0" w:afterAutospacing="0"/>
              <w:ind w:left="306" w:hanging="284"/>
              <w:jc w:val="left"/>
              <w:rPr>
                <w:rFonts w:ascii="Agenda Regular" w:hAnsi="Agenda Regular" w:cstheme="minorBidi"/>
                <w:color w:val="00154C"/>
                <w:sz w:val="22"/>
                <w:szCs w:val="22"/>
              </w:rPr>
            </w:pPr>
            <w:r w:rsidRPr="00C6479D">
              <w:rPr>
                <w:rFonts w:ascii="Agenda Regular" w:hAnsi="Agenda Regular" w:cstheme="minorBidi"/>
                <w:color w:val="00154C"/>
                <w:sz w:val="22"/>
                <w:szCs w:val="22"/>
              </w:rPr>
              <w:t>Team-working abilities and a keenness to enable all colleagues to contribute ideas and be part of positive change</w:t>
            </w:r>
          </w:p>
          <w:p w14:paraId="3A9622B5" w14:textId="77777777" w:rsidR="000664F2" w:rsidRPr="00C6479D" w:rsidRDefault="000664F2" w:rsidP="00BA6EE3">
            <w:pPr>
              <w:numPr>
                <w:ilvl w:val="0"/>
                <w:numId w:val="9"/>
              </w:numPr>
              <w:tabs>
                <w:tab w:val="clear" w:pos="567"/>
                <w:tab w:val="num" w:pos="306"/>
              </w:tabs>
              <w:ind w:left="306" w:hanging="284"/>
              <w:jc w:val="left"/>
              <w:rPr>
                <w:rFonts w:ascii="Agenda Regular" w:hAnsi="Agenda Regular" w:cs="Arial"/>
                <w:color w:val="00154C"/>
              </w:rPr>
            </w:pPr>
            <w:r w:rsidRPr="00C6479D">
              <w:rPr>
                <w:rFonts w:ascii="Agenda Regular" w:hAnsi="Agenda Regular" w:cs="Arial"/>
                <w:color w:val="00154C"/>
              </w:rPr>
              <w:t>Integrity, diligence and conscientiousness</w:t>
            </w:r>
          </w:p>
          <w:p w14:paraId="2CBE3AB8" w14:textId="77777777" w:rsidR="000664F2" w:rsidRPr="00C6479D" w:rsidRDefault="000664F2" w:rsidP="00BA6EE3">
            <w:pPr>
              <w:numPr>
                <w:ilvl w:val="0"/>
                <w:numId w:val="9"/>
              </w:numPr>
              <w:tabs>
                <w:tab w:val="clear" w:pos="567"/>
                <w:tab w:val="num" w:pos="306"/>
              </w:tabs>
              <w:ind w:left="306" w:hanging="284"/>
              <w:jc w:val="left"/>
              <w:rPr>
                <w:rFonts w:ascii="Agenda Regular" w:hAnsi="Agenda Regular" w:cs="Arial"/>
                <w:color w:val="00154C"/>
              </w:rPr>
            </w:pPr>
            <w:r w:rsidRPr="00C6479D">
              <w:rPr>
                <w:rFonts w:ascii="Agenda Regular" w:hAnsi="Agenda Regular" w:cs="Arial"/>
                <w:color w:val="00154C"/>
              </w:rPr>
              <w:t>Flexibility and pragmatism</w:t>
            </w:r>
          </w:p>
          <w:p w14:paraId="18DF6AD4" w14:textId="77777777" w:rsidR="000664F2" w:rsidRPr="00C6479D" w:rsidRDefault="000664F2" w:rsidP="00BA6EE3">
            <w:pPr>
              <w:numPr>
                <w:ilvl w:val="0"/>
                <w:numId w:val="9"/>
              </w:numPr>
              <w:tabs>
                <w:tab w:val="clear" w:pos="567"/>
                <w:tab w:val="num" w:pos="306"/>
              </w:tabs>
              <w:ind w:left="306" w:hanging="284"/>
              <w:jc w:val="left"/>
              <w:rPr>
                <w:rFonts w:ascii="Agenda Regular" w:hAnsi="Agenda Regular" w:cs="Arial"/>
                <w:color w:val="00154C"/>
              </w:rPr>
            </w:pPr>
            <w:r w:rsidRPr="00C6479D">
              <w:rPr>
                <w:rFonts w:ascii="Agenda Regular" w:hAnsi="Agenda Regular" w:cs="Arial"/>
                <w:color w:val="00154C"/>
              </w:rPr>
              <w:t>Extremely high standards in all aspects of professional conduct (including attendance and punctuality).</w:t>
            </w:r>
          </w:p>
          <w:p w14:paraId="4E121384" w14:textId="77777777" w:rsidR="000664F2" w:rsidRPr="00B60FC0" w:rsidRDefault="000664F2" w:rsidP="00BA6EE3">
            <w:pPr>
              <w:tabs>
                <w:tab w:val="num" w:pos="306"/>
              </w:tabs>
              <w:ind w:left="306" w:hanging="284"/>
              <w:jc w:val="both"/>
              <w:rPr>
                <w:rFonts w:ascii="Agenda Regular" w:hAnsi="Agenda Regular" w:cs="Arial"/>
                <w:b/>
                <w:bCs/>
              </w:rPr>
            </w:pPr>
          </w:p>
        </w:tc>
        <w:tc>
          <w:tcPr>
            <w:tcW w:w="4819" w:type="dxa"/>
            <w:shd w:val="clear" w:color="auto" w:fill="auto"/>
          </w:tcPr>
          <w:p w14:paraId="26839A41" w14:textId="77777777" w:rsidR="000664F2" w:rsidRPr="00EB6997" w:rsidRDefault="000664F2" w:rsidP="00BA6EE3">
            <w:pPr>
              <w:jc w:val="both"/>
              <w:rPr>
                <w:rFonts w:ascii="Agenda Regular" w:hAnsi="Agenda Regular" w:cs="Arial"/>
                <w:b/>
                <w:bCs/>
              </w:rPr>
            </w:pPr>
          </w:p>
        </w:tc>
      </w:tr>
      <w:tr w:rsidR="000664F2" w:rsidRPr="005945B3" w14:paraId="1D637ED0" w14:textId="77777777" w:rsidTr="000664F2">
        <w:tc>
          <w:tcPr>
            <w:tcW w:w="9781" w:type="dxa"/>
            <w:gridSpan w:val="2"/>
            <w:shd w:val="clear" w:color="auto" w:fill="auto"/>
          </w:tcPr>
          <w:p w14:paraId="13A433CA" w14:textId="77777777" w:rsidR="000664F2" w:rsidRPr="00186743" w:rsidRDefault="000664F2" w:rsidP="00BA6EE3">
            <w:pPr>
              <w:tabs>
                <w:tab w:val="num" w:pos="447"/>
              </w:tabs>
              <w:spacing w:line="276" w:lineRule="auto"/>
              <w:jc w:val="left"/>
              <w:rPr>
                <w:rFonts w:ascii="Agenda Regular" w:eastAsia="Agenda Regular" w:hAnsi="Agenda Regular" w:cs="Agenda Regular"/>
                <w:b/>
                <w:bCs/>
                <w:color w:val="C30A32"/>
                <w:sz w:val="32"/>
                <w:szCs w:val="32"/>
              </w:rPr>
            </w:pPr>
            <w:r>
              <w:rPr>
                <w:rFonts w:ascii="Agenda Regular" w:eastAsia="Agenda Regular" w:hAnsi="Agenda Regular" w:cs="Agenda Regular"/>
                <w:b/>
                <w:bCs/>
                <w:color w:val="C30A32"/>
                <w:sz w:val="32"/>
                <w:szCs w:val="32"/>
              </w:rPr>
              <w:t>Ethos &amp; Whole School Values</w:t>
            </w:r>
          </w:p>
        </w:tc>
      </w:tr>
      <w:tr w:rsidR="000664F2" w:rsidRPr="005945B3" w14:paraId="6496C291" w14:textId="77777777" w:rsidTr="000664F2">
        <w:tc>
          <w:tcPr>
            <w:tcW w:w="4962" w:type="dxa"/>
            <w:shd w:val="clear" w:color="auto" w:fill="auto"/>
          </w:tcPr>
          <w:p w14:paraId="0D04AE68" w14:textId="77777777" w:rsidR="000664F2" w:rsidRPr="00C6479D" w:rsidRDefault="000664F2" w:rsidP="00BA6EE3">
            <w:pPr>
              <w:pStyle w:val="NormalWeb"/>
              <w:numPr>
                <w:ilvl w:val="0"/>
                <w:numId w:val="11"/>
              </w:numPr>
              <w:shd w:val="clear" w:color="auto" w:fill="FFFFFF"/>
              <w:tabs>
                <w:tab w:val="num" w:pos="306"/>
              </w:tabs>
              <w:spacing w:before="0" w:beforeAutospacing="0" w:after="0" w:afterAutospacing="0"/>
              <w:ind w:left="306" w:hanging="262"/>
              <w:jc w:val="left"/>
              <w:rPr>
                <w:rFonts w:ascii="Agenda Regular" w:hAnsi="Agenda Regular" w:cstheme="minorBidi"/>
                <w:color w:val="00154C"/>
                <w:sz w:val="22"/>
                <w:szCs w:val="22"/>
              </w:rPr>
            </w:pPr>
            <w:r w:rsidRPr="00C6479D">
              <w:rPr>
                <w:rFonts w:ascii="Agenda Regular" w:hAnsi="Agenda Regular" w:cstheme="minorBidi"/>
                <w:color w:val="00154C"/>
                <w:sz w:val="22"/>
                <w:szCs w:val="22"/>
              </w:rPr>
              <w:t xml:space="preserve">An individual with a genuine commitment to the wellbeing of the staff and students </w:t>
            </w:r>
          </w:p>
          <w:p w14:paraId="07A39225" w14:textId="77777777" w:rsidR="000664F2" w:rsidRPr="00C6479D" w:rsidRDefault="000664F2" w:rsidP="00BA6EE3">
            <w:pPr>
              <w:pStyle w:val="NormalWeb"/>
              <w:numPr>
                <w:ilvl w:val="0"/>
                <w:numId w:val="11"/>
              </w:numPr>
              <w:shd w:val="clear" w:color="auto" w:fill="FFFFFF" w:themeFill="background1"/>
              <w:tabs>
                <w:tab w:val="num" w:pos="306"/>
              </w:tabs>
              <w:spacing w:before="0" w:beforeAutospacing="0" w:after="0" w:afterAutospacing="0"/>
              <w:ind w:left="306" w:hanging="262"/>
              <w:jc w:val="left"/>
              <w:rPr>
                <w:rFonts w:ascii="Agenda Regular" w:hAnsi="Agenda Regular" w:cstheme="minorBidi"/>
                <w:color w:val="00154C"/>
                <w:sz w:val="22"/>
                <w:szCs w:val="22"/>
              </w:rPr>
            </w:pPr>
            <w:r w:rsidRPr="00C6479D">
              <w:rPr>
                <w:rFonts w:ascii="Agenda Regular" w:hAnsi="Agenda Regular" w:cstheme="minorBidi"/>
                <w:color w:val="00154C"/>
                <w:sz w:val="22"/>
                <w:szCs w:val="22"/>
              </w:rPr>
              <w:t>Committed to operating as part of the School community</w:t>
            </w:r>
          </w:p>
          <w:p w14:paraId="292A380F" w14:textId="77777777" w:rsidR="004B4920" w:rsidRPr="00C6479D" w:rsidRDefault="000664F2" w:rsidP="2E463426">
            <w:pPr>
              <w:pStyle w:val="NormalWeb"/>
              <w:numPr>
                <w:ilvl w:val="0"/>
                <w:numId w:val="11"/>
              </w:numPr>
              <w:shd w:val="clear" w:color="auto" w:fill="FFFFFF" w:themeFill="background1"/>
              <w:tabs>
                <w:tab w:val="num" w:pos="306"/>
              </w:tabs>
              <w:spacing w:before="0" w:beforeAutospacing="0" w:after="0" w:afterAutospacing="0"/>
              <w:ind w:left="306" w:hanging="262"/>
              <w:jc w:val="left"/>
              <w:rPr>
                <w:rFonts w:ascii="Agenda Regular" w:eastAsia="Arial" w:hAnsi="Agenda Regular" w:cstheme="minorBidi"/>
                <w:color w:val="00154C"/>
                <w:sz w:val="22"/>
                <w:szCs w:val="22"/>
              </w:rPr>
            </w:pPr>
            <w:r w:rsidRPr="00C6479D">
              <w:rPr>
                <w:rFonts w:ascii="Agenda Regular" w:eastAsia="Arial" w:hAnsi="Agenda Regular" w:cstheme="minorBidi"/>
                <w:color w:val="00154C"/>
                <w:sz w:val="22"/>
                <w:szCs w:val="22"/>
              </w:rPr>
              <w:lastRenderedPageBreak/>
              <w:t>Committed to diversity, inclusion and anti-racism in the School community</w:t>
            </w:r>
          </w:p>
          <w:p w14:paraId="309441F6" w14:textId="228ABB83" w:rsidR="2E463426" w:rsidRDefault="2E463426" w:rsidP="2E463426">
            <w:pPr>
              <w:pStyle w:val="NormalWeb"/>
              <w:numPr>
                <w:ilvl w:val="0"/>
                <w:numId w:val="11"/>
              </w:numPr>
              <w:shd w:val="clear" w:color="auto" w:fill="FFFFFF" w:themeFill="background1"/>
              <w:tabs>
                <w:tab w:val="num" w:pos="306"/>
              </w:tabs>
              <w:spacing w:before="0" w:beforeAutospacing="0" w:after="0" w:afterAutospacing="0"/>
              <w:ind w:left="306" w:hanging="262"/>
              <w:jc w:val="left"/>
              <w:rPr>
                <w:color w:val="00154C"/>
                <w:sz w:val="22"/>
                <w:szCs w:val="22"/>
              </w:rPr>
            </w:pPr>
            <w:r w:rsidRPr="2E463426">
              <w:rPr>
                <w:rFonts w:ascii="Agenda Regular" w:eastAsia="Agenda Regular" w:hAnsi="Agenda Regular" w:cs="Agenda Regular"/>
                <w:color w:val="00154C"/>
                <w:sz w:val="22"/>
                <w:szCs w:val="22"/>
              </w:rPr>
              <w:t>Committed to sustainability</w:t>
            </w:r>
          </w:p>
          <w:p w14:paraId="53B56E24" w14:textId="77777777" w:rsidR="000664F2" w:rsidRPr="00B60FC0" w:rsidRDefault="000664F2" w:rsidP="00BA6EE3">
            <w:pPr>
              <w:tabs>
                <w:tab w:val="num" w:pos="447"/>
              </w:tabs>
              <w:spacing w:line="276" w:lineRule="auto"/>
              <w:rPr>
                <w:rFonts w:ascii="Agenda Regular" w:eastAsia="Agenda Regular" w:hAnsi="Agenda Regular" w:cs="Agenda Regular"/>
                <w:b/>
                <w:bCs/>
                <w:color w:val="C30A32"/>
              </w:rPr>
            </w:pPr>
          </w:p>
        </w:tc>
        <w:tc>
          <w:tcPr>
            <w:tcW w:w="4819" w:type="dxa"/>
            <w:shd w:val="clear" w:color="auto" w:fill="auto"/>
          </w:tcPr>
          <w:p w14:paraId="724F3AFC" w14:textId="77777777" w:rsidR="000664F2" w:rsidRDefault="000664F2" w:rsidP="00BA6EE3">
            <w:pPr>
              <w:spacing w:line="276" w:lineRule="auto"/>
              <w:rPr>
                <w:rFonts w:ascii="Agenda Regular" w:eastAsia="Agenda Regular" w:hAnsi="Agenda Regular" w:cs="Agenda Regular"/>
                <w:b/>
                <w:bCs/>
                <w:color w:val="C30A32"/>
                <w:sz w:val="32"/>
                <w:szCs w:val="32"/>
              </w:rPr>
            </w:pPr>
          </w:p>
        </w:tc>
      </w:tr>
      <w:tr w:rsidR="000664F2" w:rsidRPr="005945B3" w14:paraId="1FEA1C7D" w14:textId="77777777" w:rsidTr="000664F2">
        <w:tc>
          <w:tcPr>
            <w:tcW w:w="9781" w:type="dxa"/>
            <w:gridSpan w:val="2"/>
            <w:shd w:val="clear" w:color="auto" w:fill="auto"/>
          </w:tcPr>
          <w:p w14:paraId="06B3199C" w14:textId="77777777" w:rsidR="000664F2" w:rsidRDefault="000664F2" w:rsidP="00BA6EE3">
            <w:pPr>
              <w:spacing w:line="276" w:lineRule="auto"/>
              <w:jc w:val="left"/>
              <w:rPr>
                <w:rFonts w:ascii="Agenda Regular" w:eastAsia="Agenda Regular" w:hAnsi="Agenda Regular" w:cs="Agenda Regular"/>
                <w:b/>
                <w:bCs/>
                <w:color w:val="C30A32"/>
                <w:sz w:val="32"/>
                <w:szCs w:val="32"/>
              </w:rPr>
            </w:pPr>
            <w:r>
              <w:rPr>
                <w:rFonts w:ascii="Agenda Regular" w:eastAsia="Agenda Regular" w:hAnsi="Agenda Regular" w:cs="Agenda Regular"/>
                <w:b/>
                <w:bCs/>
                <w:color w:val="C30A32"/>
                <w:sz w:val="32"/>
                <w:szCs w:val="32"/>
              </w:rPr>
              <w:t>Safeguarding</w:t>
            </w:r>
          </w:p>
        </w:tc>
      </w:tr>
      <w:tr w:rsidR="000664F2" w:rsidRPr="005945B3" w14:paraId="4CA0035C" w14:textId="77777777" w:rsidTr="000664F2">
        <w:tc>
          <w:tcPr>
            <w:tcW w:w="4962" w:type="dxa"/>
            <w:shd w:val="clear" w:color="auto" w:fill="auto"/>
          </w:tcPr>
          <w:p w14:paraId="73539E54" w14:textId="77777777" w:rsidR="000664F2" w:rsidRPr="00C6479D" w:rsidRDefault="000664F2" w:rsidP="00BA6EE3">
            <w:pPr>
              <w:pStyle w:val="ListParagraph"/>
              <w:numPr>
                <w:ilvl w:val="0"/>
                <w:numId w:val="11"/>
              </w:numPr>
              <w:ind w:left="306" w:hanging="284"/>
              <w:contextualSpacing w:val="0"/>
              <w:jc w:val="left"/>
              <w:rPr>
                <w:rFonts w:ascii="Agenda Regular" w:hAnsi="Agenda Regular"/>
                <w:color w:val="00154C"/>
              </w:rPr>
            </w:pPr>
            <w:r w:rsidRPr="00C6479D">
              <w:rPr>
                <w:rFonts w:ascii="Agenda Regular" w:hAnsi="Agenda Regular"/>
                <w:color w:val="00154C"/>
              </w:rPr>
              <w:t>Committed to safeguarding and promoting the welfare of children and young people</w:t>
            </w:r>
          </w:p>
          <w:p w14:paraId="69EE022F" w14:textId="77777777" w:rsidR="000664F2" w:rsidRPr="000664F2" w:rsidRDefault="000664F2" w:rsidP="000664F2">
            <w:pPr>
              <w:pStyle w:val="ListParagraph"/>
              <w:numPr>
                <w:ilvl w:val="0"/>
                <w:numId w:val="11"/>
              </w:numPr>
              <w:ind w:left="306" w:hanging="284"/>
              <w:contextualSpacing w:val="0"/>
              <w:jc w:val="left"/>
              <w:rPr>
                <w:rFonts w:ascii="Agenda Regular" w:hAnsi="Agenda Regular"/>
                <w:color w:val="00154C"/>
              </w:rPr>
            </w:pPr>
            <w:r w:rsidRPr="00C6479D">
              <w:rPr>
                <w:rFonts w:ascii="Agenda Regular" w:hAnsi="Agenda Regular"/>
                <w:color w:val="00154C"/>
              </w:rPr>
              <w:t>A satisfactory Enhanced Disclosure from the DBS</w:t>
            </w:r>
          </w:p>
        </w:tc>
        <w:tc>
          <w:tcPr>
            <w:tcW w:w="4819" w:type="dxa"/>
            <w:shd w:val="clear" w:color="auto" w:fill="auto"/>
          </w:tcPr>
          <w:p w14:paraId="6AD6C713" w14:textId="77777777" w:rsidR="000664F2" w:rsidRDefault="000664F2" w:rsidP="00BA6EE3">
            <w:pPr>
              <w:spacing w:line="276" w:lineRule="auto"/>
              <w:rPr>
                <w:rFonts w:ascii="Agenda Regular" w:eastAsia="Agenda Regular" w:hAnsi="Agenda Regular" w:cs="Agenda Regular"/>
                <w:b/>
                <w:bCs/>
                <w:color w:val="C30A32"/>
                <w:sz w:val="32"/>
                <w:szCs w:val="32"/>
              </w:rPr>
            </w:pPr>
          </w:p>
        </w:tc>
      </w:tr>
    </w:tbl>
    <w:p w14:paraId="31ADCA26" w14:textId="77777777" w:rsidR="00397196" w:rsidRDefault="00397196">
      <w:pPr>
        <w:rPr>
          <w:rFonts w:ascii="Agenda Regular" w:eastAsia="Times New Roman" w:hAnsi="Agenda Regular" w:cs="Times New Roman"/>
          <w:b/>
          <w:bCs/>
          <w:color w:val="C30A32"/>
          <w:sz w:val="32"/>
          <w:szCs w:val="32"/>
          <w:lang w:eastAsia="en-GB"/>
        </w:rPr>
      </w:pPr>
      <w:r>
        <w:rPr>
          <w:rFonts w:ascii="Agenda Regular" w:eastAsia="Times New Roman" w:hAnsi="Agenda Regular" w:cs="Times New Roman"/>
          <w:b/>
          <w:bCs/>
          <w:color w:val="C30A32"/>
          <w:sz w:val="32"/>
          <w:szCs w:val="32"/>
          <w:lang w:eastAsia="en-GB"/>
        </w:rPr>
        <w:br w:type="page"/>
      </w:r>
    </w:p>
    <w:p w14:paraId="7330D298" w14:textId="774F55D0" w:rsidR="00381740" w:rsidRPr="00F83F1C" w:rsidRDefault="00415710" w:rsidP="00381740">
      <w:pPr>
        <w:pStyle w:val="GCSESubjectsOverline"/>
      </w:pPr>
      <w:r>
        <w:lastRenderedPageBreak/>
        <w:t>G</w:t>
      </w:r>
      <w:r w:rsidR="009C219D">
        <w:t>ardener</w:t>
      </w:r>
    </w:p>
    <w:p w14:paraId="330BF34D" w14:textId="77777777" w:rsidR="00B9383E" w:rsidRPr="0048540B" w:rsidRDefault="00B9383E" w:rsidP="00B9383E">
      <w:pPr>
        <w:spacing w:before="100" w:beforeAutospacing="1" w:after="100" w:afterAutospacing="1"/>
        <w:jc w:val="center"/>
        <w:rPr>
          <w:rFonts w:ascii="Agenda Regular" w:eastAsia="Times New Roman" w:hAnsi="Agenda Regular" w:cs="Times New Roman"/>
          <w:b/>
          <w:bCs/>
          <w:color w:val="C30A32"/>
          <w:sz w:val="32"/>
          <w:szCs w:val="32"/>
          <w:lang w:eastAsia="en-GB"/>
        </w:rPr>
      </w:pPr>
      <w:r w:rsidRPr="0048540B">
        <w:rPr>
          <w:rFonts w:ascii="Agenda Regular" w:eastAsia="Times New Roman" w:hAnsi="Agenda Regular" w:cs="Times New Roman"/>
          <w:b/>
          <w:bCs/>
          <w:color w:val="C30A32"/>
          <w:sz w:val="32"/>
          <w:szCs w:val="32"/>
          <w:lang w:eastAsia="en-GB"/>
        </w:rPr>
        <w:t>HOW TO APPLY</w:t>
      </w:r>
    </w:p>
    <w:p w14:paraId="442F8E7F" w14:textId="1DCAE5B2" w:rsidR="007E6C68" w:rsidRPr="007E6C68" w:rsidRDefault="00B9383E" w:rsidP="007E6C68">
      <w:pPr>
        <w:spacing w:before="100" w:beforeAutospacing="1" w:after="100" w:afterAutospacing="1"/>
        <w:rPr>
          <w:rFonts w:ascii="Agenda Regular" w:eastAsia="Times New Roman" w:hAnsi="Agenda Regular" w:cs="Times New Roman"/>
          <w:color w:val="00154C"/>
          <w:lang w:eastAsia="en-GB"/>
        </w:rPr>
      </w:pPr>
      <w:r w:rsidRPr="00C6479D">
        <w:rPr>
          <w:rFonts w:ascii="Agenda Regular" w:eastAsia="Times New Roman" w:hAnsi="Agenda Regular" w:cs="Times New Roman"/>
          <w:color w:val="00154C"/>
          <w:lang w:eastAsia="en-GB"/>
        </w:rPr>
        <w:t>We welcome applications from all parts of our community and know that our school is strengthened when staff and pupils feel a true sense of belonging. To enable us to make any reasonable adjustments, please let us know when you submit your application whether you have any special requirements.</w:t>
      </w:r>
    </w:p>
    <w:p w14:paraId="6F7A6B16" w14:textId="77777777" w:rsidR="007E6C68" w:rsidRPr="00C6479D" w:rsidRDefault="007E6C68" w:rsidP="007E6C68">
      <w:pPr>
        <w:spacing w:before="100" w:beforeAutospacing="1" w:after="100" w:afterAutospacing="1"/>
        <w:rPr>
          <w:rFonts w:ascii="Agenda Regular" w:eastAsia="Times New Roman" w:hAnsi="Agenda Regular" w:cs="Times New Roman"/>
          <w:color w:val="00154C"/>
          <w:lang w:eastAsia="en-GB"/>
        </w:rPr>
      </w:pPr>
      <w:r w:rsidRPr="007E6C68">
        <w:rPr>
          <w:rFonts w:ascii="Agenda Regular" w:eastAsia="Times New Roman" w:hAnsi="Agenda Regular" w:cs="Times New Roman"/>
          <w:color w:val="00154C"/>
          <w:lang w:eastAsia="en-GB"/>
        </w:rPr>
        <w:t xml:space="preserve">Please visit our website </w:t>
      </w:r>
      <w:hyperlink r:id="rId16" w:history="1">
        <w:r w:rsidR="00BC59D1" w:rsidRPr="00BC59D1">
          <w:rPr>
            <w:rStyle w:val="Hyperlink"/>
            <w:rFonts w:ascii="Agenda Regular" w:eastAsia="Times New Roman" w:hAnsi="Agenda Regular" w:cs="Times New Roman"/>
            <w:lang w:eastAsia="en-GB"/>
          </w:rPr>
          <w:t>http://www.jags.org.uk/about/employment</w:t>
        </w:r>
      </w:hyperlink>
      <w:r w:rsidRPr="007E6C68">
        <w:rPr>
          <w:rFonts w:ascii="Agenda Regular" w:eastAsia="Times New Roman" w:hAnsi="Agenda Regular" w:cs="Times New Roman"/>
          <w:color w:val="00154C"/>
          <w:lang w:eastAsia="en-GB"/>
        </w:rPr>
        <w:t xml:space="preserve"> to download a JAGS </w:t>
      </w:r>
      <w:r w:rsidR="00BC59D1">
        <w:rPr>
          <w:rFonts w:ascii="Agenda Regular" w:eastAsia="Times New Roman" w:hAnsi="Agenda Regular" w:cs="Times New Roman"/>
          <w:color w:val="00154C"/>
          <w:lang w:eastAsia="en-GB"/>
        </w:rPr>
        <w:t xml:space="preserve">Support </w:t>
      </w:r>
      <w:r w:rsidRPr="007E6C68">
        <w:rPr>
          <w:rFonts w:ascii="Agenda Regular" w:eastAsia="Times New Roman" w:hAnsi="Agenda Regular" w:cs="Times New Roman"/>
          <w:color w:val="00154C"/>
          <w:lang w:eastAsia="en-GB"/>
        </w:rPr>
        <w:t xml:space="preserve">Staff Application Form. For further information please contact </w:t>
      </w:r>
      <w:hyperlink r:id="rId17" w:history="1">
        <w:r w:rsidR="00BC59D1" w:rsidRPr="00B051E0">
          <w:rPr>
            <w:rStyle w:val="Hyperlink"/>
            <w:rFonts w:ascii="Agenda Regular" w:eastAsia="Times New Roman" w:hAnsi="Agenda Regular" w:cs="Times New Roman"/>
            <w:lang w:eastAsia="en-GB"/>
          </w:rPr>
          <w:t>recruitment@jags.org.uk</w:t>
        </w:r>
      </w:hyperlink>
      <w:r w:rsidRPr="007E6C68">
        <w:rPr>
          <w:rFonts w:ascii="Agenda Regular" w:eastAsia="Times New Roman" w:hAnsi="Agenda Regular" w:cs="Times New Roman"/>
          <w:color w:val="00154C"/>
          <w:lang w:eastAsia="en-GB"/>
        </w:rPr>
        <w:t xml:space="preserve"> or James Allen’s Girls’ School, 144 East Dulwich Grove, London SE22 8TE</w:t>
      </w:r>
    </w:p>
    <w:p w14:paraId="466B19BC" w14:textId="47C2E0F2" w:rsidR="00B9383E" w:rsidRPr="0048540B" w:rsidRDefault="00B9383E" w:rsidP="00B9383E">
      <w:pPr>
        <w:spacing w:before="100" w:beforeAutospacing="1" w:after="100" w:afterAutospacing="1"/>
        <w:rPr>
          <w:rFonts w:ascii="Agenda Regular" w:eastAsia="Times New Roman" w:hAnsi="Agenda Regular" w:cs="Times New Roman"/>
          <w:color w:val="000000"/>
          <w:lang w:eastAsia="en-GB"/>
        </w:rPr>
      </w:pPr>
      <w:r w:rsidRPr="0048540B">
        <w:rPr>
          <w:rFonts w:ascii="Agenda Regular" w:eastAsia="Times New Roman" w:hAnsi="Agenda Regular" w:cs="Times New Roman"/>
          <w:b/>
          <w:bCs/>
          <w:color w:val="C30A32"/>
          <w:lang w:eastAsia="en-GB"/>
        </w:rPr>
        <w:t>Closing date:</w:t>
      </w:r>
      <w:r>
        <w:tab/>
      </w:r>
      <w:r>
        <w:tab/>
      </w:r>
      <w:r w:rsidR="004E5ECA" w:rsidRPr="2E463426">
        <w:rPr>
          <w:rFonts w:ascii="Agenda Regular" w:eastAsia="Times New Roman" w:hAnsi="Agenda Regular" w:cs="Times New Roman"/>
          <w:color w:val="00154C"/>
          <w:lang w:eastAsia="en-GB"/>
        </w:rPr>
        <w:t>23</w:t>
      </w:r>
      <w:r w:rsidR="00377713" w:rsidRPr="00377713">
        <w:rPr>
          <w:rFonts w:ascii="Agenda Regular" w:eastAsia="Times New Roman" w:hAnsi="Agenda Regular" w:cs="Times New Roman"/>
          <w:color w:val="00154C"/>
          <w:vertAlign w:val="superscript"/>
          <w:lang w:eastAsia="en-GB"/>
        </w:rPr>
        <w:t>rd</w:t>
      </w:r>
      <w:r w:rsidR="00377713">
        <w:rPr>
          <w:rFonts w:ascii="Agenda Regular" w:eastAsia="Times New Roman" w:hAnsi="Agenda Regular" w:cs="Times New Roman"/>
          <w:color w:val="00154C"/>
          <w:lang w:eastAsia="en-GB"/>
        </w:rPr>
        <w:t xml:space="preserve"> May </w:t>
      </w:r>
      <w:r w:rsidR="00415710">
        <w:rPr>
          <w:rFonts w:ascii="Agenda Regular" w:eastAsia="Times New Roman" w:hAnsi="Agenda Regular" w:cs="Times New Roman"/>
          <w:color w:val="00154C"/>
          <w:lang w:eastAsia="en-GB"/>
        </w:rPr>
        <w:t>2022</w:t>
      </w:r>
    </w:p>
    <w:p w14:paraId="15C72D1F" w14:textId="2562B6E3" w:rsidR="00B9383E" w:rsidRPr="0048540B" w:rsidRDefault="00B9383E" w:rsidP="1226275A">
      <w:pPr>
        <w:spacing w:before="100" w:beforeAutospacing="1" w:after="100" w:afterAutospacing="1"/>
        <w:rPr>
          <w:rFonts w:ascii="Agenda Regular" w:eastAsia="Times New Roman" w:hAnsi="Agenda Regular" w:cs="Times New Roman"/>
          <w:color w:val="000000"/>
          <w:lang w:eastAsia="en-GB"/>
        </w:rPr>
      </w:pPr>
      <w:r w:rsidRPr="1226275A">
        <w:rPr>
          <w:rFonts w:ascii="Agenda Regular" w:eastAsia="Times New Roman" w:hAnsi="Agenda Regular" w:cs="Times New Roman"/>
          <w:b/>
          <w:bCs/>
          <w:color w:val="C30A32"/>
          <w:lang w:eastAsia="en-GB"/>
        </w:rPr>
        <w:t>Interviews:</w:t>
      </w:r>
      <w:r>
        <w:tab/>
      </w:r>
      <w:r>
        <w:tab/>
      </w:r>
      <w:r w:rsidR="004E5ECA" w:rsidRPr="1226275A">
        <w:rPr>
          <w:rFonts w:ascii="Agenda Regular" w:eastAsia="Times New Roman" w:hAnsi="Agenda Regular" w:cs="Times New Roman"/>
          <w:color w:val="00154C"/>
          <w:lang w:eastAsia="en-GB"/>
        </w:rPr>
        <w:t>w/b 30</w:t>
      </w:r>
      <w:r w:rsidR="00377713" w:rsidRPr="00377713">
        <w:rPr>
          <w:rFonts w:ascii="Agenda Regular" w:eastAsia="Times New Roman" w:hAnsi="Agenda Regular" w:cs="Times New Roman"/>
          <w:color w:val="00154C"/>
          <w:vertAlign w:val="superscript"/>
          <w:lang w:eastAsia="en-GB"/>
        </w:rPr>
        <w:t>th</w:t>
      </w:r>
      <w:r w:rsidR="00377713">
        <w:rPr>
          <w:rFonts w:ascii="Agenda Regular" w:eastAsia="Times New Roman" w:hAnsi="Agenda Regular" w:cs="Times New Roman"/>
          <w:color w:val="00154C"/>
          <w:lang w:eastAsia="en-GB"/>
        </w:rPr>
        <w:t xml:space="preserve"> May </w:t>
      </w:r>
      <w:r w:rsidR="00415710" w:rsidRPr="1226275A">
        <w:rPr>
          <w:rFonts w:ascii="Agenda Regular" w:eastAsia="Times New Roman" w:hAnsi="Agenda Regular" w:cs="Times New Roman"/>
          <w:color w:val="00154C"/>
          <w:lang w:eastAsia="en-GB"/>
        </w:rPr>
        <w:t>2022</w:t>
      </w:r>
    </w:p>
    <w:p w14:paraId="151AC05A" w14:textId="77777777" w:rsidR="00B9383E" w:rsidRPr="0048540B" w:rsidRDefault="00B9383E" w:rsidP="00B9383E">
      <w:pPr>
        <w:spacing w:before="100" w:beforeAutospacing="1" w:after="100" w:afterAutospacing="1"/>
        <w:rPr>
          <w:rFonts w:ascii="Agenda Regular" w:eastAsia="Times New Roman" w:hAnsi="Agenda Regular" w:cs="Times New Roman"/>
          <w:color w:val="000000"/>
          <w:lang w:eastAsia="en-GB"/>
        </w:rPr>
      </w:pPr>
      <w:r w:rsidRPr="00C6479D">
        <w:rPr>
          <w:rFonts w:ascii="Agenda Regular" w:eastAsia="Times New Roman" w:hAnsi="Agenda Regular" w:cs="Times New Roman"/>
          <w:color w:val="00154C"/>
          <w:lang w:eastAsia="en-GB"/>
        </w:rPr>
        <w:t xml:space="preserve">Applications will be reviewed daily and interviews may occur at any stage after applications are received so we invite interested candidates to apply as soon as possible by submitting their completed application form to </w:t>
      </w:r>
      <w:hyperlink r:id="rId18" w:history="1">
        <w:r w:rsidRPr="00F2025B">
          <w:rPr>
            <w:rStyle w:val="Hyperlink"/>
            <w:rFonts w:ascii="Agenda Regular" w:eastAsia="Times New Roman" w:hAnsi="Agenda Regular" w:cs="Times New Roman"/>
            <w:lang w:eastAsia="en-GB"/>
          </w:rPr>
          <w:t>recruitment@jags.org.uk</w:t>
        </w:r>
      </w:hyperlink>
      <w:r w:rsidRPr="00F2025B">
        <w:rPr>
          <w:rFonts w:ascii="Agenda Regular" w:eastAsia="Times New Roman" w:hAnsi="Agenda Regular" w:cs="Times New Roman"/>
          <w:color w:val="000000"/>
          <w:lang w:eastAsia="en-GB"/>
        </w:rPr>
        <w:t xml:space="preserve"> </w:t>
      </w:r>
    </w:p>
    <w:p w14:paraId="3E51F81D" w14:textId="77777777" w:rsidR="00B9383E" w:rsidRPr="00C6479D" w:rsidRDefault="00B9383E" w:rsidP="00B9383E">
      <w:pPr>
        <w:spacing w:before="100" w:beforeAutospacing="1" w:after="100" w:afterAutospacing="1"/>
        <w:rPr>
          <w:rFonts w:ascii="Agenda Regular" w:eastAsia="Times New Roman" w:hAnsi="Agenda Regular" w:cs="Times New Roman"/>
          <w:color w:val="00154C"/>
          <w:lang w:eastAsia="en-GB"/>
        </w:rPr>
      </w:pPr>
      <w:r w:rsidRPr="00C6479D">
        <w:rPr>
          <w:rFonts w:ascii="Agenda Regular" w:eastAsia="Times New Roman" w:hAnsi="Agenda Regular" w:cs="Times New Roman"/>
          <w:color w:val="00154C"/>
          <w:lang w:eastAsia="en-GB"/>
        </w:rPr>
        <w:t>JAGS is committed to the safeguarding and welfare of children and applicants must be willing to undergo child protection screening appropriate to this post, including checks with past employers, the Disclosure and Barring Service and overseas police check if necessary. Candidates from overseas must provide information about their past conduct, for example, by providing documents issued by overseas teaching authorities.</w:t>
      </w:r>
    </w:p>
    <w:p w14:paraId="69A84BF2" w14:textId="77777777" w:rsidR="00B9383E" w:rsidRPr="001B647D" w:rsidRDefault="00B9383E" w:rsidP="00B9383E">
      <w:pPr>
        <w:spacing w:line="257" w:lineRule="auto"/>
        <w:jc w:val="both"/>
        <w:rPr>
          <w:rFonts w:ascii="Agenda Regular" w:eastAsia="Arial" w:hAnsi="Agenda Regular" w:cs="Arial"/>
        </w:rPr>
      </w:pPr>
    </w:p>
    <w:p w14:paraId="787673D4" w14:textId="77777777" w:rsidR="00F83F1C" w:rsidRPr="00F83F1C" w:rsidRDefault="00F83F1C" w:rsidP="00F83F1C">
      <w:pPr>
        <w:pStyle w:val="GCSESubjectsOverline"/>
      </w:pPr>
    </w:p>
    <w:p w14:paraId="734681F3" w14:textId="77777777" w:rsidR="000E4180" w:rsidRDefault="000E4180" w:rsidP="00F83F1C">
      <w:pPr>
        <w:pStyle w:val="GCSESubjectsOverline"/>
      </w:pPr>
    </w:p>
    <w:p w14:paraId="72F443E1" w14:textId="77777777" w:rsidR="000E4180" w:rsidRDefault="000E4180" w:rsidP="00F83F1C">
      <w:pPr>
        <w:pStyle w:val="GCSESubjectsOverline"/>
      </w:pPr>
    </w:p>
    <w:p w14:paraId="1FDD11A4" w14:textId="77777777" w:rsidR="007919EE" w:rsidRDefault="007919EE" w:rsidP="00F83F1C">
      <w:pPr>
        <w:pStyle w:val="GCSESubjectsOverline"/>
      </w:pPr>
    </w:p>
    <w:p w14:paraId="7EFA80A3" w14:textId="77777777" w:rsidR="00FF017F" w:rsidRDefault="00FF017F" w:rsidP="00583E5C">
      <w:pPr>
        <w:pStyle w:val="ParagraphBody"/>
      </w:pPr>
    </w:p>
    <w:p w14:paraId="6B25F907" w14:textId="77777777" w:rsidR="00B9383E" w:rsidRDefault="00B9383E" w:rsidP="00583E5C">
      <w:pPr>
        <w:pStyle w:val="ParagraphBody"/>
      </w:pPr>
    </w:p>
    <w:p w14:paraId="2ACF7FA6" w14:textId="77777777" w:rsidR="00F83F1C" w:rsidRDefault="00F83F1C" w:rsidP="00583E5C">
      <w:pPr>
        <w:pStyle w:val="ParagraphBody"/>
      </w:pPr>
    </w:p>
    <w:p w14:paraId="7560D1C0" w14:textId="77777777" w:rsidR="00075330" w:rsidRDefault="00075330" w:rsidP="00583E5C">
      <w:pPr>
        <w:pStyle w:val="ParagraphBody"/>
      </w:pPr>
    </w:p>
    <w:p w14:paraId="1E5BB9C6" w14:textId="77777777" w:rsidR="00F83F1C" w:rsidRDefault="00F83F1C" w:rsidP="00583E5C">
      <w:pPr>
        <w:pStyle w:val="ParagraphBody"/>
      </w:pPr>
    </w:p>
    <w:p w14:paraId="3FF2A0B2" w14:textId="77777777" w:rsidR="00FF017F" w:rsidRDefault="00FF017F" w:rsidP="00583E5C">
      <w:pPr>
        <w:pStyle w:val="ParagraphBody"/>
      </w:pPr>
    </w:p>
    <w:p w14:paraId="5A0B963E" w14:textId="77777777" w:rsidR="00FF017F" w:rsidRDefault="00FF017F" w:rsidP="00583E5C">
      <w:pPr>
        <w:pStyle w:val="ParagraphBody"/>
      </w:pPr>
    </w:p>
    <w:p w14:paraId="098FB09A" w14:textId="77777777" w:rsidR="00583E5C" w:rsidRDefault="00583E5C" w:rsidP="00583E5C">
      <w:pPr>
        <w:pStyle w:val="LargeDisclaimer"/>
      </w:pPr>
      <w:r>
        <w:t>James Allen’s Girls’ School 144 East Dulwich Grove London SE22 8TE</w:t>
      </w:r>
    </w:p>
    <w:p w14:paraId="6876C2E2" w14:textId="77777777" w:rsidR="003946A7" w:rsidRPr="001F6925" w:rsidRDefault="001F6925" w:rsidP="001F6925">
      <w:pPr>
        <w:rPr>
          <w:rFonts w:ascii="Agenda Regular" w:hAnsi="Agenda Regular"/>
          <w:color w:val="182249"/>
          <w:sz w:val="32"/>
        </w:rPr>
      </w:pPr>
      <w:r>
        <w:br w:type="page"/>
      </w:r>
      <w:r>
        <w:rPr>
          <w:rFonts w:ascii="Agenda Regular" w:hAnsi="Agenda Regular"/>
          <w:caps/>
          <w:noProof/>
          <w:color w:val="E4032F"/>
          <w:spacing w:val="60"/>
          <w:sz w:val="40"/>
          <w:lang w:val="en-US"/>
        </w:rPr>
        <w:lastRenderedPageBreak/>
        <w:drawing>
          <wp:anchor distT="0" distB="0" distL="114300" distR="114300" simplePos="0" relativeHeight="251658244" behindDoc="0" locked="0" layoutInCell="1" allowOverlap="1" wp14:anchorId="6D07BF89" wp14:editId="5D4BD923">
            <wp:simplePos x="0" y="0"/>
            <wp:positionH relativeFrom="margin">
              <wp:align>center</wp:align>
            </wp:positionH>
            <wp:positionV relativeFrom="margin">
              <wp:align>center</wp:align>
            </wp:positionV>
            <wp:extent cx="7585075" cy="107257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85075" cy="10725785"/>
                    </a:xfrm>
                    <a:prstGeom prst="rect">
                      <a:avLst/>
                    </a:prstGeom>
                  </pic:spPr>
                </pic:pic>
              </a:graphicData>
            </a:graphic>
            <wp14:sizeRelH relativeFrom="margin">
              <wp14:pctWidth>0</wp14:pctWidth>
            </wp14:sizeRelH>
            <wp14:sizeRelV relativeFrom="margin">
              <wp14:pctHeight>0</wp14:pctHeight>
            </wp14:sizeRelV>
          </wp:anchor>
        </w:drawing>
      </w:r>
    </w:p>
    <w:sectPr w:rsidR="003946A7" w:rsidRPr="001F6925" w:rsidSect="005A5001">
      <w:footerReference w:type="default" r:id="rId20"/>
      <w:pgSz w:w="11906" w:h="16838" w:code="9"/>
      <w:pgMar w:top="1054" w:right="1134" w:bottom="142" w:left="1134" w:header="6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D1E268" w14:textId="77777777" w:rsidR="00464A4B" w:rsidRDefault="00464A4B" w:rsidP="005F270C">
      <w:pPr>
        <w:spacing w:after="0" w:line="240" w:lineRule="auto"/>
      </w:pPr>
      <w:r>
        <w:separator/>
      </w:r>
    </w:p>
  </w:endnote>
  <w:endnote w:type="continuationSeparator" w:id="0">
    <w:p w14:paraId="0D521685" w14:textId="77777777" w:rsidR="00464A4B" w:rsidRDefault="00464A4B" w:rsidP="005F270C">
      <w:pPr>
        <w:spacing w:after="0" w:line="240" w:lineRule="auto"/>
      </w:pPr>
      <w:r>
        <w:continuationSeparator/>
      </w:r>
    </w:p>
  </w:endnote>
  <w:endnote w:type="continuationNotice" w:id="1">
    <w:p w14:paraId="4A2C62EE" w14:textId="77777777" w:rsidR="00464A4B" w:rsidRDefault="00464A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genda Light">
    <w:altName w:val="Calibri"/>
    <w:panose1 w:val="00000000000000000000"/>
    <w:charset w:val="00"/>
    <w:family w:val="modern"/>
    <w:notTrueType/>
    <w:pitch w:val="variable"/>
    <w:sig w:usb0="800000AF" w:usb1="5000204A" w:usb2="00000000" w:usb3="00000000" w:csb0="00000001" w:csb1="00000000"/>
  </w:font>
  <w:font w:name="Agenda Regular">
    <w:altName w:val="Cambria"/>
    <w:panose1 w:val="02000603040000020004"/>
    <w:charset w:val="00"/>
    <w:family w:val="modern"/>
    <w:notTrueType/>
    <w:pitch w:val="variable"/>
    <w:sig w:usb0="800000AF" w:usb1="5000204A"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Agenda Medium">
    <w:altName w:val="Calibri"/>
    <w:panose1 w:val="02000603040000020004"/>
    <w:charset w:val="00"/>
    <w:family w:val="modern"/>
    <w:notTrueType/>
    <w:pitch w:val="variable"/>
    <w:sig w:usb0="800000AF" w:usb1="5000204A" w:usb2="00000000" w:usb3="00000000" w:csb0="00000001" w:csb1="00000000"/>
  </w:font>
  <w:font w:name="Agenda Semibold">
    <w:altName w:val="Calibri"/>
    <w:panose1 w:val="02000603040000020004"/>
    <w:charset w:val="00"/>
    <w:family w:val="modern"/>
    <w:notTrueType/>
    <w:pitch w:val="variable"/>
    <w:sig w:usb0="800000AF" w:usb1="5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EAA91" w14:textId="77777777" w:rsidR="00516371" w:rsidRDefault="00516371" w:rsidP="00516371">
    <w:pPr>
      <w:pStyle w:val="JAGSPageNumber"/>
    </w:pPr>
    <w:r>
      <w:rPr>
        <w:noProof/>
      </w:rPr>
      <mc:AlternateContent>
        <mc:Choice Requires="wps">
          <w:drawing>
            <wp:anchor distT="0" distB="0" distL="114300" distR="114300" simplePos="0" relativeHeight="251658240" behindDoc="1" locked="0" layoutInCell="1" allowOverlap="1" wp14:anchorId="2F8BA9E0" wp14:editId="1C00B23F">
              <wp:simplePos x="0" y="0"/>
              <wp:positionH relativeFrom="margin">
                <wp:align>center</wp:align>
              </wp:positionH>
              <wp:positionV relativeFrom="page">
                <wp:posOffset>10018395</wp:posOffset>
              </wp:positionV>
              <wp:extent cx="218735" cy="313944"/>
              <wp:effectExtent l="0" t="0" r="0" b="0"/>
              <wp:wrapNone/>
              <wp:docPr id="2" name="Diamond 2"/>
              <wp:cNvGraphicFramePr/>
              <a:graphic xmlns:a="http://schemas.openxmlformats.org/drawingml/2006/main">
                <a:graphicData uri="http://schemas.microsoft.com/office/word/2010/wordprocessingShape">
                  <wps:wsp>
                    <wps:cNvSpPr/>
                    <wps:spPr>
                      <a:xfrm>
                        <a:off x="0" y="0"/>
                        <a:ext cx="218735" cy="313944"/>
                      </a:xfrm>
                      <a:prstGeom prst="diamond">
                        <a:avLst/>
                      </a:prstGeom>
                      <a:solidFill>
                        <a:srgbClr val="E403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a="http://schemas.openxmlformats.org/drawingml/2006/main">
          <w:pict>
            <v:shapetype id="_x0000_t4" coordsize="21600,21600" o:spt="4" path="m10800,l,10800,10800,21600,21600,10800xe" w14:anchorId="465FACAD">
              <v:stroke joinstyle="miter"/>
              <v:path textboxrect="5400,5400,16200,16200" gradientshapeok="t" o:connecttype="rect"/>
            </v:shapetype>
            <v:shape id="Diamond 2" style="position:absolute;margin-left:0;margin-top:788.85pt;width:17.2pt;height:24.7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spid="_x0000_s1026" fillcolor="#e4032f" stroked="f" strokeweight="1pt" type="#_x0000_t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">
              <w10:wrap anchorx="margin" anchory="page"/>
            </v:shape>
          </w:pict>
        </mc:Fallback>
      </mc:AlternateConten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4E8A80" w14:textId="77777777" w:rsidR="00464A4B" w:rsidRDefault="00464A4B" w:rsidP="005F270C">
      <w:pPr>
        <w:spacing w:after="0" w:line="240" w:lineRule="auto"/>
      </w:pPr>
      <w:r>
        <w:separator/>
      </w:r>
    </w:p>
  </w:footnote>
  <w:footnote w:type="continuationSeparator" w:id="0">
    <w:p w14:paraId="21ACAF71" w14:textId="77777777" w:rsidR="00464A4B" w:rsidRDefault="00464A4B" w:rsidP="005F270C">
      <w:pPr>
        <w:spacing w:after="0" w:line="240" w:lineRule="auto"/>
      </w:pPr>
      <w:r>
        <w:continuationSeparator/>
      </w:r>
    </w:p>
  </w:footnote>
  <w:footnote w:type="continuationNotice" w:id="1">
    <w:p w14:paraId="5C908CFE" w14:textId="77777777" w:rsidR="00464A4B" w:rsidRDefault="00464A4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E5F3D"/>
    <w:multiLevelType w:val="hybridMultilevel"/>
    <w:tmpl w:val="D42C5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873698"/>
    <w:multiLevelType w:val="multilevel"/>
    <w:tmpl w:val="446A1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84630F"/>
    <w:multiLevelType w:val="hybridMultilevel"/>
    <w:tmpl w:val="13CCE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7E5634"/>
    <w:multiLevelType w:val="hybridMultilevel"/>
    <w:tmpl w:val="8D102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7B6478"/>
    <w:multiLevelType w:val="hybridMultilevel"/>
    <w:tmpl w:val="29980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934246"/>
    <w:multiLevelType w:val="hybridMultilevel"/>
    <w:tmpl w:val="E2626B14"/>
    <w:lvl w:ilvl="0" w:tplc="BDDE9FFE">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B37CA5"/>
    <w:multiLevelType w:val="multilevel"/>
    <w:tmpl w:val="36C22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E123310"/>
    <w:multiLevelType w:val="hybridMultilevel"/>
    <w:tmpl w:val="5D365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BC149B"/>
    <w:multiLevelType w:val="hybridMultilevel"/>
    <w:tmpl w:val="5858A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B8617B"/>
    <w:multiLevelType w:val="hybridMultilevel"/>
    <w:tmpl w:val="D3D4F496"/>
    <w:lvl w:ilvl="0" w:tplc="CDFA7BE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1A3B06"/>
    <w:multiLevelType w:val="multilevel"/>
    <w:tmpl w:val="446A1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854503B"/>
    <w:multiLevelType w:val="hybridMultilevel"/>
    <w:tmpl w:val="77FEE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9769D8"/>
    <w:multiLevelType w:val="hybridMultilevel"/>
    <w:tmpl w:val="C778D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472F40"/>
    <w:multiLevelType w:val="hybridMultilevel"/>
    <w:tmpl w:val="C6CC3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7D1D2C"/>
    <w:multiLevelType w:val="hybridMultilevel"/>
    <w:tmpl w:val="BAA4A0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96B4A82"/>
    <w:multiLevelType w:val="hybridMultilevel"/>
    <w:tmpl w:val="2F16E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451850"/>
    <w:multiLevelType w:val="multilevel"/>
    <w:tmpl w:val="446A1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D6E26DF"/>
    <w:multiLevelType w:val="hybridMultilevel"/>
    <w:tmpl w:val="D12C4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16"/>
  </w:num>
  <w:num w:numId="4">
    <w:abstractNumId w:val="10"/>
  </w:num>
  <w:num w:numId="5">
    <w:abstractNumId w:val="9"/>
  </w:num>
  <w:num w:numId="6">
    <w:abstractNumId w:val="4"/>
  </w:num>
  <w:num w:numId="7">
    <w:abstractNumId w:val="13"/>
  </w:num>
  <w:num w:numId="8">
    <w:abstractNumId w:val="15"/>
  </w:num>
  <w:num w:numId="9">
    <w:abstractNumId w:val="5"/>
  </w:num>
  <w:num w:numId="10">
    <w:abstractNumId w:val="14"/>
  </w:num>
  <w:num w:numId="11">
    <w:abstractNumId w:val="8"/>
  </w:num>
  <w:num w:numId="12">
    <w:abstractNumId w:val="7"/>
  </w:num>
  <w:num w:numId="13">
    <w:abstractNumId w:val="11"/>
  </w:num>
  <w:num w:numId="14">
    <w:abstractNumId w:val="0"/>
  </w:num>
  <w:num w:numId="15">
    <w:abstractNumId w:val="12"/>
  </w:num>
  <w:num w:numId="16">
    <w:abstractNumId w:val="3"/>
  </w:num>
  <w:num w:numId="17">
    <w:abstractNumId w:val="2"/>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0E6"/>
    <w:rsid w:val="00022165"/>
    <w:rsid w:val="00031EF6"/>
    <w:rsid w:val="00053880"/>
    <w:rsid w:val="00060D4C"/>
    <w:rsid w:val="000664F2"/>
    <w:rsid w:val="00073A46"/>
    <w:rsid w:val="00075330"/>
    <w:rsid w:val="00082763"/>
    <w:rsid w:val="000A4E97"/>
    <w:rsid w:val="000B50E8"/>
    <w:rsid w:val="000B7B96"/>
    <w:rsid w:val="000E4180"/>
    <w:rsid w:val="000E69E4"/>
    <w:rsid w:val="00113386"/>
    <w:rsid w:val="00116DCE"/>
    <w:rsid w:val="00123FA0"/>
    <w:rsid w:val="00133AB1"/>
    <w:rsid w:val="001361FD"/>
    <w:rsid w:val="00146715"/>
    <w:rsid w:val="00160409"/>
    <w:rsid w:val="00186743"/>
    <w:rsid w:val="001A73E0"/>
    <w:rsid w:val="001E3353"/>
    <w:rsid w:val="001F6925"/>
    <w:rsid w:val="00204BBB"/>
    <w:rsid w:val="00213957"/>
    <w:rsid w:val="0027043D"/>
    <w:rsid w:val="002C16B4"/>
    <w:rsid w:val="002C7FD5"/>
    <w:rsid w:val="002D3D54"/>
    <w:rsid w:val="002D4C3A"/>
    <w:rsid w:val="0035389C"/>
    <w:rsid w:val="0035423F"/>
    <w:rsid w:val="003656F2"/>
    <w:rsid w:val="00377713"/>
    <w:rsid w:val="00381740"/>
    <w:rsid w:val="00387C47"/>
    <w:rsid w:val="003946A7"/>
    <w:rsid w:val="00395F07"/>
    <w:rsid w:val="00397196"/>
    <w:rsid w:val="003B1666"/>
    <w:rsid w:val="003C6B1F"/>
    <w:rsid w:val="003D1BF4"/>
    <w:rsid w:val="003D4D2E"/>
    <w:rsid w:val="00406B3C"/>
    <w:rsid w:val="00415710"/>
    <w:rsid w:val="00430129"/>
    <w:rsid w:val="00451C58"/>
    <w:rsid w:val="00464A4B"/>
    <w:rsid w:val="004655D1"/>
    <w:rsid w:val="0048306B"/>
    <w:rsid w:val="00487703"/>
    <w:rsid w:val="004927C4"/>
    <w:rsid w:val="00493438"/>
    <w:rsid w:val="0049560D"/>
    <w:rsid w:val="004A1124"/>
    <w:rsid w:val="004B4920"/>
    <w:rsid w:val="004D1A97"/>
    <w:rsid w:val="004E5ECA"/>
    <w:rsid w:val="004F06E6"/>
    <w:rsid w:val="004F5383"/>
    <w:rsid w:val="004F5C9E"/>
    <w:rsid w:val="00516371"/>
    <w:rsid w:val="0052458D"/>
    <w:rsid w:val="00535417"/>
    <w:rsid w:val="00536576"/>
    <w:rsid w:val="0056440A"/>
    <w:rsid w:val="00566375"/>
    <w:rsid w:val="00574CE2"/>
    <w:rsid w:val="00583E5C"/>
    <w:rsid w:val="00591B5D"/>
    <w:rsid w:val="005A5001"/>
    <w:rsid w:val="005A71CB"/>
    <w:rsid w:val="005B10F9"/>
    <w:rsid w:val="005F270C"/>
    <w:rsid w:val="005F5326"/>
    <w:rsid w:val="00611516"/>
    <w:rsid w:val="00631712"/>
    <w:rsid w:val="006338B0"/>
    <w:rsid w:val="006420D6"/>
    <w:rsid w:val="006457D9"/>
    <w:rsid w:val="00647876"/>
    <w:rsid w:val="006B5419"/>
    <w:rsid w:val="006C159E"/>
    <w:rsid w:val="006C4460"/>
    <w:rsid w:val="006D22DE"/>
    <w:rsid w:val="006D3222"/>
    <w:rsid w:val="006D3D76"/>
    <w:rsid w:val="006F17B2"/>
    <w:rsid w:val="006F67B6"/>
    <w:rsid w:val="00710EC3"/>
    <w:rsid w:val="00715231"/>
    <w:rsid w:val="0073629F"/>
    <w:rsid w:val="007511DD"/>
    <w:rsid w:val="00782643"/>
    <w:rsid w:val="007919EE"/>
    <w:rsid w:val="00795595"/>
    <w:rsid w:val="007A7391"/>
    <w:rsid w:val="007B09A7"/>
    <w:rsid w:val="007D35EB"/>
    <w:rsid w:val="007D5B89"/>
    <w:rsid w:val="007E6016"/>
    <w:rsid w:val="007E6C68"/>
    <w:rsid w:val="007F4A53"/>
    <w:rsid w:val="00864B89"/>
    <w:rsid w:val="00874D22"/>
    <w:rsid w:val="00876C11"/>
    <w:rsid w:val="00884293"/>
    <w:rsid w:val="008B5DED"/>
    <w:rsid w:val="0090509E"/>
    <w:rsid w:val="00905D6C"/>
    <w:rsid w:val="00942C38"/>
    <w:rsid w:val="00965958"/>
    <w:rsid w:val="0096725C"/>
    <w:rsid w:val="00990172"/>
    <w:rsid w:val="009A1C99"/>
    <w:rsid w:val="009A3394"/>
    <w:rsid w:val="009A70E6"/>
    <w:rsid w:val="009C219D"/>
    <w:rsid w:val="009C35CE"/>
    <w:rsid w:val="009E3C46"/>
    <w:rsid w:val="009F0514"/>
    <w:rsid w:val="00A37F0E"/>
    <w:rsid w:val="00A61E6B"/>
    <w:rsid w:val="00A92A19"/>
    <w:rsid w:val="00AA4718"/>
    <w:rsid w:val="00AD69A8"/>
    <w:rsid w:val="00B11D85"/>
    <w:rsid w:val="00B32721"/>
    <w:rsid w:val="00B33BCC"/>
    <w:rsid w:val="00B50AE0"/>
    <w:rsid w:val="00B52B66"/>
    <w:rsid w:val="00B85C59"/>
    <w:rsid w:val="00B86A95"/>
    <w:rsid w:val="00B9383E"/>
    <w:rsid w:val="00BA00CA"/>
    <w:rsid w:val="00BC43A7"/>
    <w:rsid w:val="00BC59D1"/>
    <w:rsid w:val="00BE2DDF"/>
    <w:rsid w:val="00BE431B"/>
    <w:rsid w:val="00C21917"/>
    <w:rsid w:val="00C23BE8"/>
    <w:rsid w:val="00C30FF3"/>
    <w:rsid w:val="00C31799"/>
    <w:rsid w:val="00C413D1"/>
    <w:rsid w:val="00C6139A"/>
    <w:rsid w:val="00C62210"/>
    <w:rsid w:val="00C6479D"/>
    <w:rsid w:val="00C64FBA"/>
    <w:rsid w:val="00C75F09"/>
    <w:rsid w:val="00C84086"/>
    <w:rsid w:val="00CA0BE3"/>
    <w:rsid w:val="00CB0D89"/>
    <w:rsid w:val="00CD4E8B"/>
    <w:rsid w:val="00D6266A"/>
    <w:rsid w:val="00D63D89"/>
    <w:rsid w:val="00D7282D"/>
    <w:rsid w:val="00D86411"/>
    <w:rsid w:val="00DC33CE"/>
    <w:rsid w:val="00E4656F"/>
    <w:rsid w:val="00E51747"/>
    <w:rsid w:val="00E64108"/>
    <w:rsid w:val="00E677CB"/>
    <w:rsid w:val="00E71FD2"/>
    <w:rsid w:val="00EA1E13"/>
    <w:rsid w:val="00EB21DF"/>
    <w:rsid w:val="00ED7B23"/>
    <w:rsid w:val="00EE4BF5"/>
    <w:rsid w:val="00EF73CA"/>
    <w:rsid w:val="00F24E67"/>
    <w:rsid w:val="00F25B17"/>
    <w:rsid w:val="00F329A8"/>
    <w:rsid w:val="00F47EEB"/>
    <w:rsid w:val="00F54B95"/>
    <w:rsid w:val="00F72929"/>
    <w:rsid w:val="00F83F1C"/>
    <w:rsid w:val="00F92800"/>
    <w:rsid w:val="00FE2CEA"/>
    <w:rsid w:val="00FF017F"/>
    <w:rsid w:val="00FF06A9"/>
    <w:rsid w:val="0235065E"/>
    <w:rsid w:val="1226275A"/>
    <w:rsid w:val="17F6419D"/>
    <w:rsid w:val="1D5DA7CA"/>
    <w:rsid w:val="21979F4B"/>
    <w:rsid w:val="2366C5E7"/>
    <w:rsid w:val="23D607DD"/>
    <w:rsid w:val="240DCE89"/>
    <w:rsid w:val="24DAA100"/>
    <w:rsid w:val="26B0B843"/>
    <w:rsid w:val="2E463426"/>
    <w:rsid w:val="2F4DF327"/>
    <w:rsid w:val="37C72EB5"/>
    <w:rsid w:val="37F6420A"/>
    <w:rsid w:val="3AA0E2D9"/>
    <w:rsid w:val="3B748911"/>
    <w:rsid w:val="3C9928DB"/>
    <w:rsid w:val="3ED2818B"/>
    <w:rsid w:val="41E0EC4F"/>
    <w:rsid w:val="489BD6E3"/>
    <w:rsid w:val="4B0AC570"/>
    <w:rsid w:val="4EA646FA"/>
    <w:rsid w:val="5042175B"/>
    <w:rsid w:val="56DE2123"/>
    <w:rsid w:val="5844140D"/>
    <w:rsid w:val="5ADC3382"/>
    <w:rsid w:val="61675DBF"/>
    <w:rsid w:val="6C7D0885"/>
    <w:rsid w:val="718E39C7"/>
    <w:rsid w:val="723CBC78"/>
    <w:rsid w:val="76395C43"/>
    <w:rsid w:val="779667FE"/>
    <w:rsid w:val="7AA81020"/>
    <w:rsid w:val="7B5FA74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3E468A"/>
  <w15:chartTrackingRefBased/>
  <w15:docId w15:val="{78902AE3-8248-494B-B90A-4C64F4236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0">
    <w:name w:val="A0"/>
    <w:uiPriority w:val="99"/>
    <w:rsid w:val="00E71FD2"/>
    <w:rPr>
      <w:rFonts w:cs="Agenda Light"/>
      <w:color w:val="00154C"/>
      <w:sz w:val="90"/>
      <w:szCs w:val="90"/>
    </w:rPr>
  </w:style>
  <w:style w:type="paragraph" w:customStyle="1" w:styleId="Pa1">
    <w:name w:val="Pa1"/>
    <w:basedOn w:val="Normal"/>
    <w:next w:val="Normal"/>
    <w:link w:val="Pa1Char"/>
    <w:uiPriority w:val="99"/>
    <w:rsid w:val="00E71FD2"/>
    <w:pPr>
      <w:autoSpaceDE w:val="0"/>
      <w:autoSpaceDN w:val="0"/>
      <w:adjustRightInd w:val="0"/>
      <w:spacing w:after="0" w:line="241" w:lineRule="atLeast"/>
    </w:pPr>
    <w:rPr>
      <w:rFonts w:ascii="Agenda Regular" w:hAnsi="Agenda Regular"/>
      <w:sz w:val="24"/>
      <w:szCs w:val="24"/>
    </w:rPr>
  </w:style>
  <w:style w:type="character" w:customStyle="1" w:styleId="A2">
    <w:name w:val="A2"/>
    <w:uiPriority w:val="99"/>
    <w:rsid w:val="00E71FD2"/>
    <w:rPr>
      <w:rFonts w:cs="Agenda Regular"/>
      <w:color w:val="00154C"/>
      <w:sz w:val="32"/>
      <w:szCs w:val="32"/>
    </w:rPr>
  </w:style>
  <w:style w:type="paragraph" w:customStyle="1" w:styleId="Pa2">
    <w:name w:val="Pa2"/>
    <w:basedOn w:val="Normal"/>
    <w:next w:val="Normal"/>
    <w:link w:val="Pa2Char"/>
    <w:uiPriority w:val="99"/>
    <w:rsid w:val="00E71FD2"/>
    <w:pPr>
      <w:autoSpaceDE w:val="0"/>
      <w:autoSpaceDN w:val="0"/>
      <w:adjustRightInd w:val="0"/>
      <w:spacing w:after="0" w:line="241" w:lineRule="atLeast"/>
    </w:pPr>
    <w:rPr>
      <w:rFonts w:ascii="Agenda Regular" w:hAnsi="Agenda Regular"/>
      <w:sz w:val="24"/>
      <w:szCs w:val="24"/>
    </w:rPr>
  </w:style>
  <w:style w:type="character" w:customStyle="1" w:styleId="A3">
    <w:name w:val="A3"/>
    <w:uiPriority w:val="99"/>
    <w:rsid w:val="00E71FD2"/>
    <w:rPr>
      <w:rFonts w:cs="Agenda Regular"/>
      <w:color w:val="00154C"/>
      <w:sz w:val="18"/>
      <w:szCs w:val="18"/>
    </w:rPr>
  </w:style>
  <w:style w:type="paragraph" w:customStyle="1" w:styleId="SubjectHeading">
    <w:name w:val="Subject Heading"/>
    <w:link w:val="SubjectHeadingChar"/>
    <w:autoRedefine/>
    <w:qFormat/>
    <w:rsid w:val="00EF73CA"/>
    <w:rPr>
      <w:rFonts w:ascii="Agenda Regular" w:eastAsiaTheme="majorEastAsia" w:hAnsi="Agenda Regular" w:cstheme="majorBidi"/>
      <w:caps/>
      <w:color w:val="182249"/>
      <w:sz w:val="56"/>
      <w:szCs w:val="56"/>
      <w:u w:val="single" w:color="E4032F"/>
    </w:rPr>
  </w:style>
  <w:style w:type="paragraph" w:customStyle="1" w:styleId="ParagraphTitle">
    <w:name w:val="Paragraph Title"/>
    <w:basedOn w:val="Pa1"/>
    <w:link w:val="ParagraphTitleChar"/>
    <w:autoRedefine/>
    <w:qFormat/>
    <w:rsid w:val="003946A7"/>
    <w:pPr>
      <w:spacing w:before="240" w:after="100"/>
    </w:pPr>
    <w:rPr>
      <w:color w:val="182249"/>
      <w:sz w:val="32"/>
    </w:rPr>
  </w:style>
  <w:style w:type="character" w:customStyle="1" w:styleId="SubjectHeadingChar">
    <w:name w:val="Subject Heading Char"/>
    <w:basedOn w:val="DefaultParagraphFont"/>
    <w:link w:val="SubjectHeading"/>
    <w:rsid w:val="00EF73CA"/>
    <w:rPr>
      <w:rFonts w:ascii="Agenda Regular" w:eastAsiaTheme="majorEastAsia" w:hAnsi="Agenda Regular" w:cstheme="majorBidi"/>
      <w:caps/>
      <w:color w:val="182249"/>
      <w:sz w:val="56"/>
      <w:szCs w:val="56"/>
      <w:u w:val="single" w:color="E4032F"/>
    </w:rPr>
  </w:style>
  <w:style w:type="paragraph" w:customStyle="1" w:styleId="ParagraphBody">
    <w:name w:val="Paragraph Body"/>
    <w:basedOn w:val="Pa2"/>
    <w:link w:val="ParagraphBodyChar"/>
    <w:autoRedefine/>
    <w:qFormat/>
    <w:rsid w:val="003946A7"/>
    <w:pPr>
      <w:spacing w:after="120"/>
    </w:pPr>
    <w:rPr>
      <w:color w:val="182249"/>
      <w:sz w:val="18"/>
    </w:rPr>
  </w:style>
  <w:style w:type="character" w:customStyle="1" w:styleId="Pa1Char">
    <w:name w:val="Pa1 Char"/>
    <w:basedOn w:val="DefaultParagraphFont"/>
    <w:link w:val="Pa1"/>
    <w:uiPriority w:val="99"/>
    <w:rsid w:val="00E71FD2"/>
    <w:rPr>
      <w:rFonts w:ascii="Agenda Regular" w:hAnsi="Agenda Regular"/>
      <w:sz w:val="24"/>
      <w:szCs w:val="24"/>
    </w:rPr>
  </w:style>
  <w:style w:type="character" w:customStyle="1" w:styleId="ParagraphTitleChar">
    <w:name w:val="Paragraph Title Char"/>
    <w:basedOn w:val="Pa1Char"/>
    <w:link w:val="ParagraphTitle"/>
    <w:rsid w:val="003946A7"/>
    <w:rPr>
      <w:rFonts w:ascii="Agenda Regular" w:hAnsi="Agenda Regular"/>
      <w:color w:val="182249"/>
      <w:sz w:val="32"/>
      <w:szCs w:val="24"/>
    </w:rPr>
  </w:style>
  <w:style w:type="paragraph" w:customStyle="1" w:styleId="ParagraphBold">
    <w:name w:val="Paragraph Bold"/>
    <w:basedOn w:val="Pa1"/>
    <w:link w:val="ParagraphBoldChar"/>
    <w:autoRedefine/>
    <w:qFormat/>
    <w:rsid w:val="00EA1E13"/>
    <w:pPr>
      <w:spacing w:after="100"/>
    </w:pPr>
    <w:rPr>
      <w:rFonts w:ascii="Agenda Medium" w:hAnsi="Agenda Medium" w:cs="Agenda Semibold"/>
      <w:b/>
      <w:bCs/>
      <w:color w:val="182249"/>
      <w:sz w:val="18"/>
    </w:rPr>
  </w:style>
  <w:style w:type="character" w:customStyle="1" w:styleId="Pa2Char">
    <w:name w:val="Pa2 Char"/>
    <w:basedOn w:val="DefaultParagraphFont"/>
    <w:link w:val="Pa2"/>
    <w:uiPriority w:val="99"/>
    <w:rsid w:val="00E71FD2"/>
    <w:rPr>
      <w:rFonts w:ascii="Agenda Regular" w:hAnsi="Agenda Regular"/>
      <w:sz w:val="24"/>
      <w:szCs w:val="24"/>
    </w:rPr>
  </w:style>
  <w:style w:type="character" w:customStyle="1" w:styleId="ParagraphBodyChar">
    <w:name w:val="Paragraph Body Char"/>
    <w:basedOn w:val="Pa2Char"/>
    <w:link w:val="ParagraphBody"/>
    <w:rsid w:val="003946A7"/>
    <w:rPr>
      <w:rFonts w:ascii="Agenda Regular" w:hAnsi="Agenda Regular"/>
      <w:color w:val="182249"/>
      <w:sz w:val="18"/>
      <w:szCs w:val="24"/>
    </w:rPr>
  </w:style>
  <w:style w:type="paragraph" w:customStyle="1" w:styleId="LargeDisclaimer">
    <w:name w:val="Large Disclaimer"/>
    <w:next w:val="GCSESubjectsOverline"/>
    <w:link w:val="LargeDisclaimerChar"/>
    <w:autoRedefine/>
    <w:qFormat/>
    <w:rsid w:val="006457D9"/>
    <w:pPr>
      <w:pBdr>
        <w:top w:val="single" w:sz="4" w:space="12" w:color="auto"/>
        <w:bottom w:val="single" w:sz="4" w:space="12" w:color="auto"/>
      </w:pBdr>
      <w:jc w:val="center"/>
    </w:pPr>
    <w:rPr>
      <w:rFonts w:ascii="Agenda Regular" w:hAnsi="Agenda Regular"/>
      <w:color w:val="182249"/>
      <w:sz w:val="32"/>
    </w:rPr>
  </w:style>
  <w:style w:type="character" w:customStyle="1" w:styleId="ParagraphBoldChar">
    <w:name w:val="Paragraph Bold Char"/>
    <w:basedOn w:val="Pa1Char"/>
    <w:link w:val="ParagraphBold"/>
    <w:rsid w:val="00EA1E13"/>
    <w:rPr>
      <w:rFonts w:ascii="Agenda Medium" w:hAnsi="Agenda Medium" w:cs="Agenda Semibold"/>
      <w:b/>
      <w:bCs/>
      <w:color w:val="182249"/>
      <w:sz w:val="18"/>
      <w:szCs w:val="24"/>
    </w:rPr>
  </w:style>
  <w:style w:type="paragraph" w:styleId="Header">
    <w:name w:val="header"/>
    <w:basedOn w:val="Normal"/>
    <w:link w:val="HeaderChar"/>
    <w:uiPriority w:val="99"/>
    <w:unhideWhenUsed/>
    <w:rsid w:val="005F270C"/>
    <w:pPr>
      <w:tabs>
        <w:tab w:val="center" w:pos="4513"/>
        <w:tab w:val="right" w:pos="9026"/>
      </w:tabs>
      <w:spacing w:after="0" w:line="240" w:lineRule="auto"/>
    </w:pPr>
  </w:style>
  <w:style w:type="character" w:customStyle="1" w:styleId="LargeDisclaimerChar">
    <w:name w:val="Large Disclaimer Char"/>
    <w:basedOn w:val="DefaultParagraphFont"/>
    <w:link w:val="LargeDisclaimer"/>
    <w:rsid w:val="006457D9"/>
    <w:rPr>
      <w:rFonts w:ascii="Agenda Regular" w:hAnsi="Agenda Regular"/>
      <w:color w:val="182249"/>
      <w:sz w:val="32"/>
    </w:rPr>
  </w:style>
  <w:style w:type="character" w:customStyle="1" w:styleId="HeaderChar">
    <w:name w:val="Header Char"/>
    <w:basedOn w:val="DefaultParagraphFont"/>
    <w:link w:val="Header"/>
    <w:uiPriority w:val="99"/>
    <w:rsid w:val="005F270C"/>
  </w:style>
  <w:style w:type="paragraph" w:styleId="Footer">
    <w:name w:val="footer"/>
    <w:basedOn w:val="Normal"/>
    <w:link w:val="FooterChar"/>
    <w:uiPriority w:val="99"/>
    <w:unhideWhenUsed/>
    <w:rsid w:val="005F27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270C"/>
  </w:style>
  <w:style w:type="paragraph" w:customStyle="1" w:styleId="GCSESubjectsOverline">
    <w:name w:val="GCSE Subjects Overline"/>
    <w:basedOn w:val="Header"/>
    <w:link w:val="GCSESubjectsOverlineChar"/>
    <w:autoRedefine/>
    <w:qFormat/>
    <w:rsid w:val="00F83F1C"/>
    <w:rPr>
      <w:rFonts w:ascii="Agenda Regular" w:hAnsi="Agenda Regular"/>
      <w:caps/>
      <w:color w:val="E4032F"/>
      <w:spacing w:val="60"/>
      <w:sz w:val="40"/>
      <w:szCs w:val="40"/>
      <w:lang w:val="en-US"/>
    </w:rPr>
  </w:style>
  <w:style w:type="paragraph" w:customStyle="1" w:styleId="JAGSPageNumber">
    <w:name w:val="JAGS Page Number"/>
    <w:basedOn w:val="Footer"/>
    <w:link w:val="JAGSPageNumberChar"/>
    <w:autoRedefine/>
    <w:qFormat/>
    <w:rsid w:val="00516371"/>
    <w:pPr>
      <w:jc w:val="center"/>
    </w:pPr>
    <w:rPr>
      <w:rFonts w:ascii="Agenda Regular" w:hAnsi="Agenda Regular"/>
      <w:color w:val="FFFFFF" w:themeColor="background1"/>
      <w:sz w:val="16"/>
    </w:rPr>
  </w:style>
  <w:style w:type="character" w:customStyle="1" w:styleId="GCSESubjectsOverlineChar">
    <w:name w:val="GCSE Subjects Overline Char"/>
    <w:basedOn w:val="HeaderChar"/>
    <w:link w:val="GCSESubjectsOverline"/>
    <w:rsid w:val="00F83F1C"/>
    <w:rPr>
      <w:rFonts w:ascii="Agenda Regular" w:hAnsi="Agenda Regular"/>
      <w:caps/>
      <w:color w:val="E4032F"/>
      <w:spacing w:val="60"/>
      <w:sz w:val="40"/>
      <w:szCs w:val="40"/>
      <w:lang w:val="en-US"/>
    </w:rPr>
  </w:style>
  <w:style w:type="character" w:customStyle="1" w:styleId="A6">
    <w:name w:val="A6"/>
    <w:uiPriority w:val="99"/>
    <w:rsid w:val="00CD4E8B"/>
    <w:rPr>
      <w:rFonts w:cs="Agenda Regular"/>
      <w:color w:val="00154C"/>
      <w:sz w:val="54"/>
      <w:szCs w:val="54"/>
    </w:rPr>
  </w:style>
  <w:style w:type="character" w:customStyle="1" w:styleId="JAGSPageNumberChar">
    <w:name w:val="JAGS Page Number Char"/>
    <w:basedOn w:val="FooterChar"/>
    <w:link w:val="JAGSPageNumber"/>
    <w:rsid w:val="00516371"/>
    <w:rPr>
      <w:rFonts w:ascii="Agenda Regular" w:hAnsi="Agenda Regular"/>
      <w:color w:val="FFFFFF" w:themeColor="background1"/>
      <w:sz w:val="16"/>
    </w:rPr>
  </w:style>
  <w:style w:type="paragraph" w:customStyle="1" w:styleId="SubjectSubheading">
    <w:name w:val="Subject Subheading"/>
    <w:basedOn w:val="Normal"/>
    <w:link w:val="SubjectSubheadingChar"/>
    <w:autoRedefine/>
    <w:qFormat/>
    <w:rsid w:val="00CD4E8B"/>
    <w:rPr>
      <w:rFonts w:ascii="Agenda Regular" w:hAnsi="Agenda Regular"/>
      <w:color w:val="182249"/>
      <w:sz w:val="54"/>
    </w:rPr>
  </w:style>
  <w:style w:type="paragraph" w:customStyle="1" w:styleId="SubjectHeaderOverline">
    <w:name w:val="Subject Header Overline"/>
    <w:basedOn w:val="Normal"/>
    <w:link w:val="SubjectHeaderOverlineChar"/>
    <w:autoRedefine/>
    <w:qFormat/>
    <w:rsid w:val="003946A7"/>
    <w:pPr>
      <w:spacing w:after="0"/>
    </w:pPr>
    <w:rPr>
      <w:rFonts w:ascii="Agenda Regular" w:hAnsi="Agenda Regular" w:cs="Agenda Regular"/>
      <w:caps/>
      <w:color w:val="00154C"/>
      <w:spacing w:val="60"/>
      <w:sz w:val="36"/>
      <w:szCs w:val="32"/>
    </w:rPr>
  </w:style>
  <w:style w:type="character" w:customStyle="1" w:styleId="SubjectSubheadingChar">
    <w:name w:val="Subject Subheading Char"/>
    <w:basedOn w:val="DefaultParagraphFont"/>
    <w:link w:val="SubjectSubheading"/>
    <w:rsid w:val="00CD4E8B"/>
    <w:rPr>
      <w:rFonts w:ascii="Agenda Regular" w:hAnsi="Agenda Regular"/>
      <w:color w:val="182249"/>
      <w:sz w:val="54"/>
    </w:rPr>
  </w:style>
  <w:style w:type="character" w:customStyle="1" w:styleId="SubjectHeaderOverlineChar">
    <w:name w:val="Subject Header Overline Char"/>
    <w:basedOn w:val="DefaultParagraphFont"/>
    <w:link w:val="SubjectHeaderOverline"/>
    <w:rsid w:val="003946A7"/>
    <w:rPr>
      <w:rFonts w:ascii="Agenda Regular" w:hAnsi="Agenda Regular" w:cs="Agenda Regular"/>
      <w:caps/>
      <w:color w:val="00154C"/>
      <w:spacing w:val="60"/>
      <w:sz w:val="36"/>
      <w:szCs w:val="32"/>
    </w:rPr>
  </w:style>
  <w:style w:type="paragraph" w:customStyle="1" w:styleId="FrontCoverTitle">
    <w:name w:val="Front Cover Title"/>
    <w:basedOn w:val="Normal"/>
    <w:link w:val="FrontCoverTitleChar"/>
    <w:autoRedefine/>
    <w:qFormat/>
    <w:rsid w:val="00C30FF3"/>
    <w:pPr>
      <w:spacing w:after="0" w:line="240" w:lineRule="auto"/>
      <w:jc w:val="center"/>
    </w:pPr>
    <w:rPr>
      <w:rFonts w:ascii="Agenda Regular" w:hAnsi="Agenda Regular"/>
      <w:color w:val="FFFFFF" w:themeColor="background1"/>
      <w:spacing w:val="-20"/>
      <w:sz w:val="90"/>
    </w:rPr>
  </w:style>
  <w:style w:type="paragraph" w:customStyle="1" w:styleId="FrontCoverDate">
    <w:name w:val="Front Cover Date"/>
    <w:basedOn w:val="Normal"/>
    <w:link w:val="FrontCoverDateChar"/>
    <w:autoRedefine/>
    <w:qFormat/>
    <w:rsid w:val="00C30FF3"/>
    <w:pPr>
      <w:jc w:val="center"/>
    </w:pPr>
    <w:rPr>
      <w:rFonts w:ascii="Agenda Regular" w:hAnsi="Agenda Regular"/>
      <w:caps/>
      <w:color w:val="E4032F"/>
      <w:spacing w:val="60"/>
      <w:sz w:val="34"/>
    </w:rPr>
  </w:style>
  <w:style w:type="character" w:customStyle="1" w:styleId="FrontCoverTitleChar">
    <w:name w:val="Front Cover Title Char"/>
    <w:basedOn w:val="DefaultParagraphFont"/>
    <w:link w:val="FrontCoverTitle"/>
    <w:rsid w:val="00C30FF3"/>
    <w:rPr>
      <w:rFonts w:ascii="Agenda Regular" w:hAnsi="Agenda Regular"/>
      <w:color w:val="FFFFFF" w:themeColor="background1"/>
      <w:spacing w:val="-20"/>
      <w:sz w:val="90"/>
    </w:rPr>
  </w:style>
  <w:style w:type="character" w:customStyle="1" w:styleId="FrontCoverDateChar">
    <w:name w:val="Front Cover Date Char"/>
    <w:basedOn w:val="DefaultParagraphFont"/>
    <w:link w:val="FrontCoverDate"/>
    <w:rsid w:val="00C30FF3"/>
    <w:rPr>
      <w:rFonts w:ascii="Agenda Regular" w:hAnsi="Agenda Regular"/>
      <w:caps/>
      <w:color w:val="E4032F"/>
      <w:spacing w:val="60"/>
      <w:sz w:val="34"/>
    </w:rPr>
  </w:style>
  <w:style w:type="paragraph" w:customStyle="1" w:styleId="paragraph">
    <w:name w:val="paragraph"/>
    <w:basedOn w:val="Normal"/>
    <w:rsid w:val="00710EC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10EC3"/>
  </w:style>
  <w:style w:type="character" w:customStyle="1" w:styleId="eop">
    <w:name w:val="eop"/>
    <w:basedOn w:val="DefaultParagraphFont"/>
    <w:rsid w:val="00710EC3"/>
  </w:style>
  <w:style w:type="character" w:styleId="CommentReference">
    <w:name w:val="annotation reference"/>
    <w:basedOn w:val="DefaultParagraphFont"/>
    <w:uiPriority w:val="99"/>
    <w:semiHidden/>
    <w:unhideWhenUsed/>
    <w:rsid w:val="001E3353"/>
    <w:rPr>
      <w:sz w:val="16"/>
      <w:szCs w:val="16"/>
    </w:rPr>
  </w:style>
  <w:style w:type="paragraph" w:styleId="CommentText">
    <w:name w:val="annotation text"/>
    <w:basedOn w:val="Normal"/>
    <w:link w:val="CommentTextChar"/>
    <w:uiPriority w:val="99"/>
    <w:semiHidden/>
    <w:unhideWhenUsed/>
    <w:rsid w:val="001E3353"/>
    <w:pPr>
      <w:spacing w:line="240" w:lineRule="auto"/>
    </w:pPr>
    <w:rPr>
      <w:sz w:val="20"/>
      <w:szCs w:val="20"/>
    </w:rPr>
  </w:style>
  <w:style w:type="character" w:customStyle="1" w:styleId="CommentTextChar">
    <w:name w:val="Comment Text Char"/>
    <w:basedOn w:val="DefaultParagraphFont"/>
    <w:link w:val="CommentText"/>
    <w:uiPriority w:val="99"/>
    <w:semiHidden/>
    <w:rsid w:val="001E3353"/>
    <w:rPr>
      <w:sz w:val="20"/>
      <w:szCs w:val="20"/>
    </w:rPr>
  </w:style>
  <w:style w:type="paragraph" w:styleId="CommentSubject">
    <w:name w:val="annotation subject"/>
    <w:basedOn w:val="CommentText"/>
    <w:next w:val="CommentText"/>
    <w:link w:val="CommentSubjectChar"/>
    <w:uiPriority w:val="99"/>
    <w:semiHidden/>
    <w:unhideWhenUsed/>
    <w:rsid w:val="001E3353"/>
    <w:rPr>
      <w:b/>
      <w:bCs/>
    </w:rPr>
  </w:style>
  <w:style w:type="character" w:customStyle="1" w:styleId="CommentSubjectChar">
    <w:name w:val="Comment Subject Char"/>
    <w:basedOn w:val="CommentTextChar"/>
    <w:link w:val="CommentSubject"/>
    <w:uiPriority w:val="99"/>
    <w:semiHidden/>
    <w:rsid w:val="001E3353"/>
    <w:rPr>
      <w:b/>
      <w:bCs/>
      <w:sz w:val="20"/>
      <w:szCs w:val="20"/>
    </w:rPr>
  </w:style>
  <w:style w:type="paragraph" w:styleId="BalloonText">
    <w:name w:val="Balloon Text"/>
    <w:basedOn w:val="Normal"/>
    <w:link w:val="BalloonTextChar"/>
    <w:uiPriority w:val="99"/>
    <w:semiHidden/>
    <w:unhideWhenUsed/>
    <w:rsid w:val="001E33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3353"/>
    <w:rPr>
      <w:rFonts w:ascii="Segoe UI" w:hAnsi="Segoe UI" w:cs="Segoe UI"/>
      <w:sz w:val="18"/>
      <w:szCs w:val="18"/>
    </w:rPr>
  </w:style>
  <w:style w:type="paragraph" w:styleId="NormalWeb">
    <w:name w:val="Normal (Web)"/>
    <w:basedOn w:val="Normal"/>
    <w:uiPriority w:val="99"/>
    <w:unhideWhenUsed/>
    <w:rsid w:val="004655D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655D1"/>
    <w:rPr>
      <w:b/>
      <w:bCs/>
    </w:rPr>
  </w:style>
  <w:style w:type="paragraph" w:styleId="ListParagraph">
    <w:name w:val="List Paragraph"/>
    <w:basedOn w:val="Normal"/>
    <w:uiPriority w:val="34"/>
    <w:qFormat/>
    <w:rsid w:val="00B9383E"/>
    <w:pPr>
      <w:ind w:left="720"/>
      <w:contextualSpacing/>
    </w:pPr>
  </w:style>
  <w:style w:type="paragraph" w:styleId="NoSpacing">
    <w:name w:val="No Spacing"/>
    <w:qFormat/>
    <w:rsid w:val="00B9383E"/>
    <w:pPr>
      <w:spacing w:after="0" w:line="240" w:lineRule="auto"/>
    </w:pPr>
    <w:rPr>
      <w:rFonts w:eastAsia="Times New Roman"/>
    </w:rPr>
  </w:style>
  <w:style w:type="table" w:styleId="TableGrid">
    <w:name w:val="Table Grid"/>
    <w:basedOn w:val="TableNormal"/>
    <w:uiPriority w:val="59"/>
    <w:rsid w:val="00B9383E"/>
    <w:pPr>
      <w:spacing w:after="0" w:line="240" w:lineRule="auto"/>
      <w:jc w:val="center"/>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B9383E"/>
    <w:rPr>
      <w:color w:val="0563C1" w:themeColor="hyperlink"/>
      <w:u w:val="single"/>
    </w:rPr>
  </w:style>
  <w:style w:type="paragraph" w:customStyle="1" w:styleId="Default">
    <w:name w:val="Default"/>
    <w:rsid w:val="00B9383E"/>
    <w:pPr>
      <w:autoSpaceDE w:val="0"/>
      <w:autoSpaceDN w:val="0"/>
      <w:adjustRightInd w:val="0"/>
      <w:spacing w:after="0" w:line="240" w:lineRule="auto"/>
    </w:pPr>
    <w:rPr>
      <w:rFonts w:ascii="Calibri" w:eastAsia="Times New Roman" w:hAnsi="Calibri" w:cs="Calibri"/>
      <w:color w:val="000000"/>
      <w:sz w:val="24"/>
      <w:szCs w:val="24"/>
    </w:rPr>
  </w:style>
  <w:style w:type="character" w:styleId="UnresolvedMention">
    <w:name w:val="Unresolved Mention"/>
    <w:basedOn w:val="DefaultParagraphFont"/>
    <w:uiPriority w:val="99"/>
    <w:semiHidden/>
    <w:unhideWhenUsed/>
    <w:rsid w:val="007E6C68"/>
    <w:rPr>
      <w:color w:val="605E5C"/>
      <w:shd w:val="clear" w:color="auto" w:fill="E1DFDD"/>
    </w:rPr>
  </w:style>
  <w:style w:type="paragraph" w:styleId="BodyText2">
    <w:name w:val="Body Text 2"/>
    <w:basedOn w:val="Normal"/>
    <w:link w:val="BodyText2Char"/>
    <w:rsid w:val="007511DD"/>
    <w:pPr>
      <w:spacing w:after="0" w:line="240" w:lineRule="auto"/>
    </w:pPr>
    <w:rPr>
      <w:rFonts w:ascii="Times New Roman" w:eastAsia="Times New Roman" w:hAnsi="Times New Roman" w:cs="Times New Roman"/>
      <w:szCs w:val="20"/>
      <w:lang w:val="en-US"/>
    </w:rPr>
  </w:style>
  <w:style w:type="character" w:customStyle="1" w:styleId="BodyText2Char">
    <w:name w:val="Body Text 2 Char"/>
    <w:basedOn w:val="DefaultParagraphFont"/>
    <w:link w:val="BodyText2"/>
    <w:rsid w:val="007511DD"/>
    <w:rPr>
      <w:rFonts w:ascii="Times New Roman" w:eastAsia="Times New Roman" w:hAnsi="Times New Roman"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45385">
      <w:bodyDiv w:val="1"/>
      <w:marLeft w:val="0"/>
      <w:marRight w:val="0"/>
      <w:marTop w:val="0"/>
      <w:marBottom w:val="0"/>
      <w:divBdr>
        <w:top w:val="none" w:sz="0" w:space="0" w:color="auto"/>
        <w:left w:val="none" w:sz="0" w:space="0" w:color="auto"/>
        <w:bottom w:val="none" w:sz="0" w:space="0" w:color="auto"/>
        <w:right w:val="none" w:sz="0" w:space="0" w:color="auto"/>
      </w:divBdr>
    </w:div>
    <w:div w:id="239826805">
      <w:bodyDiv w:val="1"/>
      <w:marLeft w:val="0"/>
      <w:marRight w:val="0"/>
      <w:marTop w:val="0"/>
      <w:marBottom w:val="0"/>
      <w:divBdr>
        <w:top w:val="none" w:sz="0" w:space="0" w:color="auto"/>
        <w:left w:val="none" w:sz="0" w:space="0" w:color="auto"/>
        <w:bottom w:val="none" w:sz="0" w:space="0" w:color="auto"/>
        <w:right w:val="none" w:sz="0" w:space="0" w:color="auto"/>
      </w:divBdr>
    </w:div>
    <w:div w:id="714501515">
      <w:bodyDiv w:val="1"/>
      <w:marLeft w:val="0"/>
      <w:marRight w:val="0"/>
      <w:marTop w:val="0"/>
      <w:marBottom w:val="0"/>
      <w:divBdr>
        <w:top w:val="none" w:sz="0" w:space="0" w:color="auto"/>
        <w:left w:val="none" w:sz="0" w:space="0" w:color="auto"/>
        <w:bottom w:val="none" w:sz="0" w:space="0" w:color="auto"/>
        <w:right w:val="none" w:sz="0" w:space="0" w:color="auto"/>
      </w:divBdr>
    </w:div>
    <w:div w:id="864170664">
      <w:bodyDiv w:val="1"/>
      <w:marLeft w:val="0"/>
      <w:marRight w:val="0"/>
      <w:marTop w:val="0"/>
      <w:marBottom w:val="0"/>
      <w:divBdr>
        <w:top w:val="none" w:sz="0" w:space="0" w:color="auto"/>
        <w:left w:val="none" w:sz="0" w:space="0" w:color="auto"/>
        <w:bottom w:val="none" w:sz="0" w:space="0" w:color="auto"/>
        <w:right w:val="none" w:sz="0" w:space="0" w:color="auto"/>
      </w:divBdr>
    </w:div>
    <w:div w:id="1745374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recruitment@jags.org.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recruitment@jags.org.uk" TargetMode="External"/><Relationship Id="rId2" Type="http://schemas.openxmlformats.org/officeDocument/2006/relationships/customXml" Target="../customXml/item2.xml"/><Relationship Id="rId16" Type="http://schemas.openxmlformats.org/officeDocument/2006/relationships/hyperlink" Target="http://www.jags.org.uk/about/employmen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jags.org.uk\staffshared$\SResources\HR%20Templates\Candidate%20Pack%20-%20Support%20Staf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5DB38363CF4D44A4C4898DB106DF71" ma:contentTypeVersion="13" ma:contentTypeDescription="Create a new document." ma:contentTypeScope="" ma:versionID="f66da024bbe6ed6e190b99da0f7c0f2f">
  <xsd:schema xmlns:xsd="http://www.w3.org/2001/XMLSchema" xmlns:xs="http://www.w3.org/2001/XMLSchema" xmlns:p="http://schemas.microsoft.com/office/2006/metadata/properties" xmlns:ns3="991f5ed5-06ee-419e-8829-cadca7bab4ff" xmlns:ns4="fae2a02c-b565-43c8-abd9-34a0dc0f39ca" targetNamespace="http://schemas.microsoft.com/office/2006/metadata/properties" ma:root="true" ma:fieldsID="146796e3d7402485b2df87cd70f32a83" ns3:_="" ns4:_="">
    <xsd:import namespace="991f5ed5-06ee-419e-8829-cadca7bab4ff"/>
    <xsd:import namespace="fae2a02c-b565-43c8-abd9-34a0dc0f39c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1f5ed5-06ee-419e-8829-cadca7bab4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ae2a02c-b565-43c8-abd9-34a0dc0f39c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DB772-1B05-4FD5-9B16-F9AA03FFA1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1f5ed5-06ee-419e-8829-cadca7bab4ff"/>
    <ds:schemaRef ds:uri="fae2a02c-b565-43c8-abd9-34a0dc0f39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14EC13-EB70-412B-8B4F-AC02A71DEDA5}">
  <ds:schemaRefs>
    <ds:schemaRef ds:uri="http://schemas.microsoft.com/sharepoint/v3/contenttype/forms"/>
  </ds:schemaRefs>
</ds:datastoreItem>
</file>

<file path=customXml/itemProps3.xml><?xml version="1.0" encoding="utf-8"?>
<ds:datastoreItem xmlns:ds="http://schemas.openxmlformats.org/officeDocument/2006/customXml" ds:itemID="{C6057139-9257-4210-AEA9-1A5D97F3E0D0}">
  <ds:schemaRefs>
    <ds:schemaRef ds:uri="http://schemas.microsoft.com/office/2006/documentManagement/types"/>
    <ds:schemaRef ds:uri="http://schemas.microsoft.com/office/infopath/2007/PartnerControls"/>
    <ds:schemaRef ds:uri="http://www.w3.org/XML/1998/namespace"/>
    <ds:schemaRef ds:uri="http://schemas.microsoft.com/office/2006/metadata/properties"/>
    <ds:schemaRef ds:uri="991f5ed5-06ee-419e-8829-cadca7bab4ff"/>
    <ds:schemaRef ds:uri="http://purl.org/dc/elements/1.1/"/>
    <ds:schemaRef ds:uri="http://schemas.openxmlformats.org/package/2006/metadata/core-properties"/>
    <ds:schemaRef ds:uri="fae2a02c-b565-43c8-abd9-34a0dc0f39ca"/>
    <ds:schemaRef ds:uri="http://purl.org/dc/dcmitype/"/>
    <ds:schemaRef ds:uri="http://purl.org/dc/terms/"/>
  </ds:schemaRefs>
</ds:datastoreItem>
</file>

<file path=customXml/itemProps4.xml><?xml version="1.0" encoding="utf-8"?>
<ds:datastoreItem xmlns:ds="http://schemas.openxmlformats.org/officeDocument/2006/customXml" ds:itemID="{5F7FB2C5-350C-4E30-B5D1-FD6AB9817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Candidate Pack - Support Staff</Template>
  <TotalTime>1</TotalTime>
  <Pages>9</Pages>
  <Words>1125</Words>
  <Characters>6418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Hammer</dc:creator>
  <cp:keywords/>
  <dc:description/>
  <cp:lastModifiedBy>Nashea Edwards</cp:lastModifiedBy>
  <cp:revision>3</cp:revision>
  <dcterms:created xsi:type="dcterms:W3CDTF">2022-05-16T13:44:00Z</dcterms:created>
  <dcterms:modified xsi:type="dcterms:W3CDTF">2022-05-16T13:55:00Z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0x010100505DB38363CF4D44A4C4898DB106DF71</vt:lpwstr>
  </property>
  <property fmtid="{D5CDD505-2E9C-101B-9397-08002B2CF9AE}" pid="3" name="Staff Category">
    <vt:lpwstr/>
  </property>
</Properties>
</file>